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70F97C" w14:textId="77777777" w:rsidR="00E830B6" w:rsidRDefault="00E830B6" w:rsidP="00E830B6">
      <w:pPr>
        <w:pStyle w:val="FreeFormA"/>
        <w:spacing w:after="240"/>
        <w:ind w:left="720" w:right="141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EESTI MEISTRIVÕISTLUSED LÖÖGIMÄNGUS 2017</w:t>
      </w:r>
    </w:p>
    <w:p w14:paraId="72200B72" w14:textId="77777777" w:rsidR="00E830B6" w:rsidRDefault="00E830B6" w:rsidP="00E830B6">
      <w:pPr>
        <w:pStyle w:val="FreeFormA"/>
        <w:spacing w:after="240"/>
        <w:ind w:left="1854" w:right="141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JUHEND</w:t>
      </w:r>
    </w:p>
    <w:p w14:paraId="526408ED" w14:textId="77777777" w:rsidR="00E830B6" w:rsidRDefault="00E830B6" w:rsidP="00E830B6">
      <w:pPr>
        <w:pStyle w:val="FreeFormA"/>
        <w:spacing w:after="240"/>
        <w:ind w:left="720" w:right="1410"/>
        <w:rPr>
          <w:rFonts w:ascii="Arial" w:eastAsia="Arial" w:hAnsi="Arial" w:cs="Arial"/>
        </w:rPr>
      </w:pPr>
    </w:p>
    <w:p w14:paraId="62B75751" w14:textId="77777777" w:rsidR="00E830B6" w:rsidRDefault="00E830B6" w:rsidP="00E830B6">
      <w:pPr>
        <w:pStyle w:val="FreeFormA"/>
        <w:spacing w:after="240"/>
        <w:ind w:left="720" w:right="1410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 xml:space="preserve">AEG JA KOHT: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hAnsi="Arial"/>
        </w:rPr>
        <w:t>25.-27</w:t>
      </w:r>
      <w:r w:rsidR="00890844">
        <w:rPr>
          <w:rFonts w:ascii="Arial" w:hAnsi="Arial"/>
        </w:rPr>
        <w:t xml:space="preserve">. </w:t>
      </w:r>
      <w:r>
        <w:rPr>
          <w:rFonts w:ascii="Arial" w:hAnsi="Arial"/>
        </w:rPr>
        <w:t>august 2017, Valgeranna Golfiklubi</w:t>
      </w:r>
    </w:p>
    <w:p w14:paraId="2E9DBBDB" w14:textId="77777777" w:rsidR="00E830B6" w:rsidRDefault="00E830B6" w:rsidP="00E830B6">
      <w:pPr>
        <w:pStyle w:val="FreeFormA"/>
        <w:spacing w:after="240"/>
        <w:ind w:left="720" w:right="1410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MÄNGUVORM:</w:t>
      </w:r>
      <w:r>
        <w:rPr>
          <w:rFonts w:ascii="Arial" w:hAnsi="Arial"/>
          <w:b/>
          <w:bCs/>
        </w:rPr>
        <w:tab/>
      </w:r>
      <w:r>
        <w:rPr>
          <w:rFonts w:ascii="Arial" w:eastAsia="Arial" w:hAnsi="Arial" w:cs="Arial"/>
        </w:rPr>
        <w:tab/>
        <w:t>L</w:t>
      </w:r>
      <w:r>
        <w:rPr>
          <w:rFonts w:ascii="Arial" w:hAnsi="Arial"/>
        </w:rPr>
        <w:t>öögimäng 54 rada</w:t>
      </w:r>
    </w:p>
    <w:p w14:paraId="743C9CF1" w14:textId="77777777" w:rsidR="00E830B6" w:rsidRDefault="00E830B6" w:rsidP="00E830B6">
      <w:pPr>
        <w:pStyle w:val="FreeFormA"/>
        <w:spacing w:after="240"/>
        <w:ind w:left="720" w:right="1410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OSAVÕTUTASU: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100</w:t>
      </w:r>
      <w:r>
        <w:rPr>
          <w:rFonts w:ascii="Arial" w:hAnsi="Arial"/>
        </w:rPr>
        <w:t xml:space="preserve"> EUR </w:t>
      </w:r>
    </w:p>
    <w:p w14:paraId="545DC854" w14:textId="77777777" w:rsidR="00E830B6" w:rsidRDefault="00E830B6" w:rsidP="00E830B6">
      <w:pPr>
        <w:pStyle w:val="FreeFormA"/>
        <w:spacing w:after="240"/>
        <w:ind w:left="720" w:right="1410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VÕISTLUSKLASSID JA HCP PIIRANG: </w:t>
      </w:r>
    </w:p>
    <w:p w14:paraId="2CDB253E" w14:textId="77777777" w:rsidR="00E830B6" w:rsidRPr="00180574" w:rsidRDefault="00E830B6" w:rsidP="00E830B6">
      <w:pPr>
        <w:pStyle w:val="FreeFormA"/>
        <w:numPr>
          <w:ilvl w:val="0"/>
          <w:numId w:val="3"/>
        </w:numPr>
        <w:spacing w:after="240"/>
        <w:ind w:left="1440" w:right="1410"/>
        <w:rPr>
          <w:rFonts w:ascii="Arial" w:hAnsi="Arial"/>
        </w:rPr>
      </w:pPr>
      <w:r w:rsidRPr="00180574">
        <w:rPr>
          <w:rFonts w:ascii="Arial" w:hAnsi="Arial"/>
          <w:bCs/>
        </w:rPr>
        <w:t>Mehed</w:t>
      </w:r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  <w:t>EGA HCP max 18,4</w:t>
      </w:r>
    </w:p>
    <w:p w14:paraId="6E30967C" w14:textId="77777777" w:rsidR="00E830B6" w:rsidRPr="00180574" w:rsidRDefault="00E830B6" w:rsidP="00E830B6">
      <w:pPr>
        <w:pStyle w:val="FreeFormA"/>
        <w:numPr>
          <w:ilvl w:val="0"/>
          <w:numId w:val="3"/>
        </w:numPr>
        <w:spacing w:after="240"/>
        <w:ind w:left="1440" w:right="1410"/>
        <w:rPr>
          <w:rFonts w:ascii="Arial" w:hAnsi="Arial"/>
        </w:rPr>
      </w:pPr>
      <w:r w:rsidRPr="00180574">
        <w:rPr>
          <w:rFonts w:ascii="Arial" w:hAnsi="Arial"/>
          <w:bCs/>
        </w:rPr>
        <w:t>Naised</w:t>
      </w:r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  <w:t>EGA HCP max 24,0</w:t>
      </w:r>
    </w:p>
    <w:p w14:paraId="590A0084" w14:textId="77777777" w:rsidR="00E830B6" w:rsidRDefault="00E830B6" w:rsidP="00E830B6">
      <w:pPr>
        <w:pStyle w:val="FreeFormA"/>
        <w:tabs>
          <w:tab w:val="left" w:pos="220"/>
          <w:tab w:val="left" w:pos="720"/>
        </w:tabs>
        <w:spacing w:after="280"/>
        <w:ind w:left="720" w:right="1410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</w:rPr>
        <w:t xml:space="preserve">Võistlusklassi </w:t>
      </w:r>
      <w:r w:rsidR="00890844">
        <w:rPr>
          <w:rFonts w:ascii="Arial" w:hAnsi="Arial"/>
        </w:rPr>
        <w:t>avamiseks</w:t>
      </w:r>
      <w:r>
        <w:rPr>
          <w:rFonts w:ascii="Arial" w:hAnsi="Arial"/>
        </w:rPr>
        <w:t xml:space="preserve"> on </w:t>
      </w:r>
      <w:r w:rsidR="00890844">
        <w:rPr>
          <w:rFonts w:ascii="Arial" w:hAnsi="Arial"/>
        </w:rPr>
        <w:t>vajalik vähemalt 6</w:t>
      </w:r>
      <w:r>
        <w:rPr>
          <w:rFonts w:ascii="Arial" w:hAnsi="Arial"/>
        </w:rPr>
        <w:t xml:space="preserve"> registreerujat. </w:t>
      </w:r>
    </w:p>
    <w:p w14:paraId="6FC2B053" w14:textId="77777777" w:rsidR="00890844" w:rsidRPr="00890844" w:rsidRDefault="00E830B6" w:rsidP="00890844">
      <w:pPr>
        <w:pStyle w:val="FreeFormA"/>
        <w:tabs>
          <w:tab w:val="left" w:pos="220"/>
          <w:tab w:val="left" w:pos="720"/>
        </w:tabs>
        <w:spacing w:after="280"/>
        <w:ind w:left="720" w:right="1410"/>
        <w:jc w:val="both"/>
        <w:rPr>
          <w:rFonts w:ascii="Arial" w:hAnsi="Arial"/>
          <w:b/>
          <w:bCs/>
          <w:color w:val="auto"/>
        </w:rPr>
      </w:pPr>
      <w:r w:rsidRPr="00890844">
        <w:rPr>
          <w:rFonts w:ascii="Arial" w:hAnsi="Arial"/>
          <w:b/>
          <w:bCs/>
          <w:color w:val="auto"/>
        </w:rPr>
        <w:t>OSALEJAD:</w:t>
      </w:r>
    </w:p>
    <w:p w14:paraId="1AF36155" w14:textId="77777777" w:rsidR="00E830B6" w:rsidRPr="00890844" w:rsidRDefault="00E830B6" w:rsidP="00890844">
      <w:pPr>
        <w:pStyle w:val="FreeFormA"/>
        <w:tabs>
          <w:tab w:val="left" w:pos="220"/>
          <w:tab w:val="left" w:pos="720"/>
        </w:tabs>
        <w:spacing w:after="280"/>
        <w:ind w:left="720" w:right="1410"/>
        <w:jc w:val="both"/>
        <w:rPr>
          <w:rFonts w:ascii="Arial" w:hAnsi="Arial"/>
          <w:b/>
          <w:bCs/>
          <w:color w:val="auto"/>
        </w:rPr>
      </w:pPr>
      <w:r w:rsidRPr="00890844">
        <w:rPr>
          <w:rFonts w:ascii="Arial" w:hAnsi="Arial" w:cs="Arial"/>
          <w:color w:val="auto"/>
        </w:rPr>
        <w:t>Võistlusest osavõtja peab olema Eesti Vabariigi kodanik, kellel on aktiivne HCP.</w:t>
      </w:r>
    </w:p>
    <w:p w14:paraId="05E9B30E" w14:textId="77777777" w:rsidR="00E830B6" w:rsidRPr="00890844" w:rsidRDefault="00E830B6" w:rsidP="00E830B6">
      <w:pPr>
        <w:pStyle w:val="FreeFormA"/>
        <w:tabs>
          <w:tab w:val="left" w:pos="220"/>
          <w:tab w:val="left" w:pos="720"/>
        </w:tabs>
        <w:spacing w:after="280"/>
        <w:ind w:left="720" w:right="1410"/>
        <w:jc w:val="both"/>
        <w:rPr>
          <w:rFonts w:ascii="Arial" w:hAnsi="Arial"/>
          <w:bCs/>
          <w:color w:val="auto"/>
        </w:rPr>
      </w:pPr>
      <w:r w:rsidRPr="00890844">
        <w:rPr>
          <w:rFonts w:ascii="Arial" w:hAnsi="Arial"/>
          <w:bCs/>
          <w:color w:val="auto"/>
        </w:rPr>
        <w:t>Võistlusel saab osaleda maksimaalselt 144 võistlejat. Juhul kui registreerub rohkem võistleja</w:t>
      </w:r>
      <w:r w:rsidR="00890844" w:rsidRPr="00890844">
        <w:rPr>
          <w:rFonts w:ascii="Arial" w:hAnsi="Arial"/>
          <w:bCs/>
          <w:color w:val="auto"/>
        </w:rPr>
        <w:t>id, siis langetab võistluskomit</w:t>
      </w:r>
      <w:r w:rsidRPr="00890844">
        <w:rPr>
          <w:rFonts w:ascii="Arial" w:hAnsi="Arial"/>
          <w:bCs/>
          <w:color w:val="auto"/>
        </w:rPr>
        <w:t>ee otsus</w:t>
      </w:r>
      <w:r w:rsidR="00890844">
        <w:rPr>
          <w:rFonts w:ascii="Arial" w:hAnsi="Arial"/>
          <w:bCs/>
          <w:color w:val="auto"/>
        </w:rPr>
        <w:t>e</w:t>
      </w:r>
      <w:r w:rsidRPr="00890844">
        <w:rPr>
          <w:rFonts w:ascii="Arial" w:hAnsi="Arial"/>
          <w:bCs/>
          <w:color w:val="auto"/>
        </w:rPr>
        <w:t xml:space="preserve"> </w:t>
      </w:r>
      <w:r w:rsidR="00890844">
        <w:rPr>
          <w:rFonts w:ascii="Arial" w:hAnsi="Arial"/>
          <w:bCs/>
          <w:color w:val="auto"/>
        </w:rPr>
        <w:t>võistlusele pääsejate</w:t>
      </w:r>
      <w:r w:rsidRPr="00890844">
        <w:rPr>
          <w:rFonts w:ascii="Arial" w:hAnsi="Arial"/>
          <w:bCs/>
          <w:color w:val="auto"/>
        </w:rPr>
        <w:t xml:space="preserve"> osas lähtuvalt võistlejate HCP-st.</w:t>
      </w:r>
    </w:p>
    <w:p w14:paraId="7186C3E6" w14:textId="77777777" w:rsidR="00E830B6" w:rsidRDefault="00E830B6" w:rsidP="00E830B6">
      <w:pPr>
        <w:pStyle w:val="FreeFormA"/>
        <w:spacing w:after="240"/>
        <w:ind w:left="720" w:right="1410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REEGLID: </w:t>
      </w:r>
    </w:p>
    <w:p w14:paraId="5A164803" w14:textId="77777777" w:rsidR="00E830B6" w:rsidRDefault="00E830B6" w:rsidP="00E830B6">
      <w:pPr>
        <w:pStyle w:val="FreeFormA"/>
        <w:spacing w:after="240"/>
        <w:ind w:left="720" w:right="1410"/>
        <w:jc w:val="both"/>
        <w:rPr>
          <w:rFonts w:ascii="Arial" w:eastAsia="Arial" w:hAnsi="Arial" w:cs="Arial"/>
        </w:rPr>
      </w:pPr>
      <w:r>
        <w:rPr>
          <w:rFonts w:ascii="Arial" w:hAnsi="Arial"/>
        </w:rPr>
        <w:t>Eesti Meistrivõistlused mängitakse vastavalt käesolevale juhendile, The R&amp;A, St. Andrews’i poolt kehtestatud rahvusvahelistele golfi reeglitele, EGL-i Hard Card-ile ning kohalikele reeglitele.</w:t>
      </w:r>
    </w:p>
    <w:p w14:paraId="23D585DD" w14:textId="77777777" w:rsidR="00E830B6" w:rsidRDefault="00E830B6" w:rsidP="00E830B6">
      <w:pPr>
        <w:pStyle w:val="FreeFormA"/>
        <w:spacing w:after="240"/>
        <w:ind w:left="720" w:right="1410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STARDIJÄRJESTUS:</w:t>
      </w:r>
    </w:p>
    <w:p w14:paraId="517D42E8" w14:textId="37DA2F86" w:rsidR="00E830B6" w:rsidRPr="00E830B6" w:rsidRDefault="00890844" w:rsidP="00E830B6">
      <w:pPr>
        <w:pStyle w:val="FreeFormA"/>
        <w:spacing w:after="240"/>
        <w:ind w:left="720" w:right="1410"/>
        <w:jc w:val="both"/>
        <w:rPr>
          <w:rFonts w:ascii="Arial" w:hAnsi="Arial"/>
        </w:rPr>
      </w:pPr>
      <w:r>
        <w:rPr>
          <w:rFonts w:ascii="Arial" w:hAnsi="Arial"/>
        </w:rPr>
        <w:t xml:space="preserve">Esimesel </w:t>
      </w:r>
      <w:r w:rsidR="00E830B6" w:rsidRPr="00E830B6">
        <w:rPr>
          <w:rFonts w:ascii="Arial" w:hAnsi="Arial"/>
        </w:rPr>
        <w:t xml:space="preserve">päeval </w:t>
      </w:r>
      <w:r w:rsidR="00E830B6">
        <w:rPr>
          <w:rFonts w:ascii="Arial" w:hAnsi="Arial"/>
        </w:rPr>
        <w:t>lähetatakse võistlejad</w:t>
      </w:r>
      <w:r>
        <w:rPr>
          <w:rFonts w:ascii="Arial" w:hAnsi="Arial"/>
        </w:rPr>
        <w:t xml:space="preserve"> rajale loositud järjestuses. Teisel </w:t>
      </w:r>
      <w:r w:rsidR="00E830B6">
        <w:rPr>
          <w:rFonts w:ascii="Arial" w:hAnsi="Arial"/>
        </w:rPr>
        <w:t>päeva stardid toimuvad esimese päevaga võ</w:t>
      </w:r>
      <w:r>
        <w:rPr>
          <w:rFonts w:ascii="Arial" w:hAnsi="Arial"/>
        </w:rPr>
        <w:t xml:space="preserve">rreldes pööratud järjestuses. Kolmanda </w:t>
      </w:r>
      <w:r w:rsidR="00E830B6">
        <w:rPr>
          <w:rFonts w:ascii="Arial" w:hAnsi="Arial"/>
        </w:rPr>
        <w:t>päeva stardid toimuvad vastavalt paremusjärjestusele.</w:t>
      </w:r>
      <w:r>
        <w:rPr>
          <w:rFonts w:ascii="Arial" w:hAnsi="Arial"/>
        </w:rPr>
        <w:t xml:space="preserve"> Võistluskomiteel on õigus v</w:t>
      </w:r>
      <w:r w:rsidR="00E830B6">
        <w:rPr>
          <w:rFonts w:ascii="Arial" w:hAnsi="Arial"/>
        </w:rPr>
        <w:t>aj</w:t>
      </w:r>
      <w:r w:rsidR="00BF40CF">
        <w:rPr>
          <w:rFonts w:ascii="Arial" w:hAnsi="Arial"/>
        </w:rPr>
        <w:t>a</w:t>
      </w:r>
      <w:r w:rsidR="00E830B6">
        <w:rPr>
          <w:rFonts w:ascii="Arial" w:hAnsi="Arial"/>
        </w:rPr>
        <w:t>duse korral teha muudatused stardijärjestuses</w:t>
      </w:r>
      <w:r>
        <w:rPr>
          <w:rFonts w:ascii="Arial" w:hAnsi="Arial"/>
        </w:rPr>
        <w:t>.</w:t>
      </w:r>
    </w:p>
    <w:p w14:paraId="4D7C8D08" w14:textId="77777777" w:rsidR="00E830B6" w:rsidRPr="008F2180" w:rsidRDefault="00E830B6" w:rsidP="00E830B6">
      <w:pPr>
        <w:pStyle w:val="FreeFormA"/>
        <w:spacing w:after="240"/>
        <w:ind w:left="720" w:right="1410"/>
        <w:jc w:val="both"/>
        <w:rPr>
          <w:rFonts w:ascii="Arial" w:hAnsi="Arial"/>
          <w:b/>
        </w:rPr>
      </w:pPr>
      <w:r w:rsidRPr="008F2180">
        <w:rPr>
          <w:rFonts w:ascii="Arial" w:hAnsi="Arial"/>
          <w:b/>
        </w:rPr>
        <w:lastRenderedPageBreak/>
        <w:t>VIIGILISED TULEMUSED</w:t>
      </w:r>
      <w:r>
        <w:rPr>
          <w:rFonts w:ascii="Arial" w:hAnsi="Arial"/>
          <w:b/>
        </w:rPr>
        <w:t xml:space="preserve"> JA </w:t>
      </w:r>
      <w:r w:rsidRPr="00890844">
        <w:rPr>
          <w:rFonts w:ascii="Arial" w:hAnsi="Arial"/>
          <w:b/>
          <w:i/>
        </w:rPr>
        <w:t>CUT</w:t>
      </w:r>
      <w:r>
        <w:rPr>
          <w:rFonts w:ascii="Arial" w:hAnsi="Arial"/>
          <w:b/>
        </w:rPr>
        <w:t>:</w:t>
      </w:r>
    </w:p>
    <w:p w14:paraId="3E3B4213" w14:textId="77777777" w:rsidR="00E830B6" w:rsidRPr="00890844" w:rsidRDefault="00E830B6" w:rsidP="00D179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720"/>
        <w:jc w:val="both"/>
        <w:rPr>
          <w:rFonts w:ascii="Helvetica" w:hAnsi="Helvetica" w:cs="Helvetica"/>
          <w:i/>
        </w:rPr>
      </w:pPr>
      <w:r w:rsidRPr="008F2180">
        <w:rPr>
          <w:rFonts w:ascii="Helvetica" w:hAnsi="Helvetica" w:cs="Helvetica"/>
          <w:bCs/>
        </w:rPr>
        <w:t>Juhul kui esimest koh</w:t>
      </w:r>
      <w:r w:rsidR="00890844">
        <w:rPr>
          <w:rFonts w:ascii="Helvetica" w:hAnsi="Helvetica" w:cs="Helvetica"/>
          <w:bCs/>
        </w:rPr>
        <w:t>ta jäävad võrdse tulemusega</w:t>
      </w:r>
      <w:r w:rsidRPr="008F2180">
        <w:rPr>
          <w:rFonts w:ascii="Helvetica" w:hAnsi="Helvetica" w:cs="Helvetica"/>
          <w:bCs/>
        </w:rPr>
        <w:t xml:space="preserve"> jagama 2 või enam võistlejat, korraldatakse neile vahetult peale võistlusringi võistluskomitee poolt määratud radadel </w:t>
      </w:r>
      <w:r w:rsidRPr="00890844">
        <w:rPr>
          <w:rFonts w:ascii="Helvetica" w:hAnsi="Helvetica" w:cs="Helvetica"/>
          <w:bCs/>
          <w:i/>
        </w:rPr>
        <w:t>sudden-death</w:t>
      </w:r>
      <w:r w:rsidRPr="008F2180">
        <w:rPr>
          <w:rFonts w:ascii="Helvetica" w:hAnsi="Helvetica" w:cs="Helvetica"/>
          <w:bCs/>
        </w:rPr>
        <w:t xml:space="preserve"> formaadis </w:t>
      </w:r>
      <w:r w:rsidRPr="00890844">
        <w:rPr>
          <w:rFonts w:ascii="Helvetica" w:hAnsi="Helvetica" w:cs="Helvetica"/>
          <w:bCs/>
          <w:i/>
        </w:rPr>
        <w:t>play-off.</w:t>
      </w:r>
    </w:p>
    <w:p w14:paraId="0262A866" w14:textId="77777777" w:rsidR="00E830B6" w:rsidRPr="008F2180" w:rsidRDefault="00E830B6" w:rsidP="00D179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720"/>
        <w:jc w:val="both"/>
        <w:rPr>
          <w:rFonts w:ascii="Helvetica" w:hAnsi="Helvetica" w:cs="Helvetica"/>
        </w:rPr>
      </w:pPr>
      <w:r w:rsidRPr="00890844">
        <w:rPr>
          <w:rFonts w:ascii="Helvetica" w:hAnsi="Helvetica" w:cs="Helvetica"/>
          <w:bCs/>
          <w:i/>
        </w:rPr>
        <w:t>Play-offi</w:t>
      </w:r>
      <w:r w:rsidRPr="008F2180">
        <w:rPr>
          <w:rFonts w:ascii="Helvetica" w:hAnsi="Helvetica" w:cs="Helvetica"/>
          <w:bCs/>
        </w:rPr>
        <w:t xml:space="preserve"> paremusjärjestuse selgitamisel võetakse aluseks löökide arv </w:t>
      </w:r>
      <w:r w:rsidRPr="00890844">
        <w:rPr>
          <w:rFonts w:ascii="Helvetica" w:hAnsi="Helvetica" w:cs="Helvetica"/>
          <w:bCs/>
          <w:i/>
        </w:rPr>
        <w:t>play-off</w:t>
      </w:r>
      <w:r w:rsidRPr="008F2180">
        <w:rPr>
          <w:rFonts w:ascii="Helvetica" w:hAnsi="Helvetica" w:cs="Helvetica"/>
          <w:bCs/>
        </w:rPr>
        <w:t xml:space="preserve"> radadel. Vähima arvu lööke sooritanud mängija saab esimese koha. Suurima arvu lööke sooritanud mängija jääb </w:t>
      </w:r>
      <w:r w:rsidRPr="00890844">
        <w:rPr>
          <w:rFonts w:ascii="Helvetica" w:hAnsi="Helvetica" w:cs="Helvetica"/>
          <w:bCs/>
          <w:i/>
        </w:rPr>
        <w:t>play-offis</w:t>
      </w:r>
      <w:r w:rsidRPr="008F2180">
        <w:rPr>
          <w:rFonts w:ascii="Helvetica" w:hAnsi="Helvetica" w:cs="Helvetica"/>
          <w:bCs/>
        </w:rPr>
        <w:t xml:space="preserve"> viimaseks. Juhul kui madalaima tulemuse saavutavad 2 või enam mängijat, siis </w:t>
      </w:r>
      <w:r w:rsidRPr="00890844">
        <w:rPr>
          <w:rFonts w:ascii="Helvetica" w:hAnsi="Helvetica" w:cs="Helvetica"/>
          <w:bCs/>
          <w:i/>
        </w:rPr>
        <w:t>play-off</w:t>
      </w:r>
      <w:r w:rsidRPr="008F2180">
        <w:rPr>
          <w:rFonts w:ascii="Helvetica" w:hAnsi="Helvetica" w:cs="Helvetica"/>
          <w:bCs/>
        </w:rPr>
        <w:t xml:space="preserve"> jätkub kuni selgub võitja. Kui võrdse tulemusega langeb välja 2 või enam mängijat, siis nende lõplik paremusjärjestus selgitatakse löögimängu tulemuste järgi põhimõttel p</w:t>
      </w:r>
      <w:r>
        <w:rPr>
          <w:rFonts w:ascii="Helvetica" w:hAnsi="Helvetica" w:cs="Helvetica"/>
          <w:bCs/>
        </w:rPr>
        <w:t xml:space="preserve">arem viimane </w:t>
      </w:r>
      <w:r w:rsidRPr="008F2180">
        <w:rPr>
          <w:rFonts w:ascii="Helvetica" w:hAnsi="Helvetica" w:cs="Helvetica"/>
          <w:bCs/>
        </w:rPr>
        <w:t>18, 9, 6, 3 ja 1.</w:t>
      </w:r>
    </w:p>
    <w:p w14:paraId="1DE30E33" w14:textId="4B66EB4F" w:rsidR="00E830B6" w:rsidRDefault="00E830B6" w:rsidP="00D1790A">
      <w:pPr>
        <w:pStyle w:val="FreeFormA"/>
        <w:spacing w:after="240"/>
        <w:ind w:left="720" w:right="1410"/>
        <w:jc w:val="both"/>
        <w:rPr>
          <w:rFonts w:ascii="Arial" w:hAnsi="Arial"/>
          <w:b/>
          <w:bCs/>
        </w:rPr>
      </w:pPr>
      <w:r w:rsidRPr="008F2180">
        <w:rPr>
          <w:rFonts w:cs="Helvetica"/>
          <w:bCs/>
        </w:rPr>
        <w:t>Juhul kui viik ikka eksisteerib</w:t>
      </w:r>
      <w:r w:rsidR="00890844">
        <w:rPr>
          <w:rFonts w:cs="Helvetica"/>
          <w:bCs/>
        </w:rPr>
        <w:t>,</w:t>
      </w:r>
      <w:r w:rsidRPr="008F2180">
        <w:rPr>
          <w:rFonts w:cs="Helvetica"/>
          <w:bCs/>
        </w:rPr>
        <w:t xml:space="preserve"> kasutatakse samasugust 18 raja tagasiarvestust</w:t>
      </w:r>
      <w:r>
        <w:rPr>
          <w:rFonts w:cs="Helvetica"/>
          <w:bCs/>
        </w:rPr>
        <w:t xml:space="preserve"> </w:t>
      </w:r>
      <w:r w:rsidR="003D6786">
        <w:rPr>
          <w:rFonts w:cs="Helvetica"/>
          <w:bCs/>
        </w:rPr>
        <w:t xml:space="preserve">teisele mänguringile. Seejärel </w:t>
      </w:r>
      <w:r w:rsidRPr="008F2180">
        <w:rPr>
          <w:rFonts w:cs="Helvetica"/>
          <w:bCs/>
        </w:rPr>
        <w:t>esime</w:t>
      </w:r>
      <w:r>
        <w:rPr>
          <w:rFonts w:cs="Helvetica"/>
          <w:bCs/>
        </w:rPr>
        <w:t>sele mänguringile</w:t>
      </w:r>
      <w:r w:rsidR="003D6786">
        <w:rPr>
          <w:rFonts w:cs="Helvetica"/>
          <w:bCs/>
        </w:rPr>
        <w:t xml:space="preserve"> kui vajalik on</w:t>
      </w:r>
      <w:r w:rsidRPr="008F2180">
        <w:rPr>
          <w:rFonts w:cs="Helvetica"/>
          <w:bCs/>
        </w:rPr>
        <w:t>.</w:t>
      </w:r>
      <w:r>
        <w:rPr>
          <w:rFonts w:ascii="Arial" w:hAnsi="Arial"/>
          <w:b/>
          <w:bCs/>
        </w:rPr>
        <w:t xml:space="preserve"> </w:t>
      </w:r>
    </w:p>
    <w:p w14:paraId="2AA47666" w14:textId="77777777" w:rsidR="00E830B6" w:rsidRDefault="00E830B6" w:rsidP="00D1790A">
      <w:pPr>
        <w:pStyle w:val="FreeFormA"/>
        <w:spacing w:after="240"/>
        <w:ind w:left="720" w:right="1410"/>
        <w:jc w:val="both"/>
        <w:rPr>
          <w:rFonts w:ascii="Arial" w:hAnsi="Arial"/>
          <w:b/>
          <w:bCs/>
        </w:rPr>
      </w:pPr>
      <w:r w:rsidRPr="00890844">
        <w:rPr>
          <w:rFonts w:ascii="Arial" w:hAnsi="Arial" w:cs="Arial"/>
          <w:color w:val="auto"/>
        </w:rPr>
        <w:t>Kolmandale võistluspäevale pääsevad kokku 96 parimat (78 paremat mees</w:t>
      </w:r>
      <w:r w:rsidR="00890844" w:rsidRPr="00890844">
        <w:rPr>
          <w:rFonts w:ascii="Arial" w:hAnsi="Arial" w:cs="Arial"/>
          <w:color w:val="auto"/>
        </w:rPr>
        <w:t>t ja 18 naist) ning tasatulemus</w:t>
      </w:r>
      <w:r w:rsidRPr="00890844">
        <w:rPr>
          <w:rFonts w:ascii="Arial" w:hAnsi="Arial" w:cs="Arial"/>
          <w:color w:val="auto"/>
        </w:rPr>
        <w:t xml:space="preserve">tega mängijad. Võistluskomiteel on õigus muuta </w:t>
      </w:r>
      <w:r w:rsidRPr="00890844">
        <w:rPr>
          <w:rFonts w:ascii="Arial" w:hAnsi="Arial" w:cs="Arial"/>
          <w:i/>
          <w:color w:val="auto"/>
        </w:rPr>
        <w:t>cut`i</w:t>
      </w:r>
      <w:r w:rsidRPr="00890844">
        <w:rPr>
          <w:rFonts w:ascii="Arial" w:hAnsi="Arial" w:cs="Arial"/>
          <w:color w:val="auto"/>
        </w:rPr>
        <w:t xml:space="preserve"> piire</w:t>
      </w:r>
      <w:r>
        <w:rPr>
          <w:rFonts w:ascii="Arial" w:hAnsi="Arial" w:cs="Arial"/>
          <w:color w:val="28384B"/>
        </w:rPr>
        <w:t>.</w:t>
      </w:r>
      <w:bookmarkStart w:id="0" w:name="_GoBack"/>
      <w:bookmarkEnd w:id="0"/>
    </w:p>
    <w:p w14:paraId="025EF68F" w14:textId="77777777" w:rsidR="00E830B6" w:rsidRDefault="00E830B6" w:rsidP="00E830B6">
      <w:pPr>
        <w:pStyle w:val="FreeFormA"/>
        <w:spacing w:after="240"/>
        <w:ind w:left="720" w:right="1410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AUTASUSTAMINE: </w:t>
      </w:r>
    </w:p>
    <w:p w14:paraId="102574B7" w14:textId="5A44B34A" w:rsidR="00E830B6" w:rsidRDefault="00E830B6" w:rsidP="00E830B6">
      <w:pPr>
        <w:pStyle w:val="FreeFormA"/>
        <w:spacing w:after="240"/>
        <w:ind w:left="720" w:right="1410"/>
        <w:jc w:val="both"/>
        <w:rPr>
          <w:rFonts w:ascii="Arial" w:eastAsia="Arial" w:hAnsi="Arial" w:cs="Arial"/>
        </w:rPr>
      </w:pPr>
      <w:r>
        <w:rPr>
          <w:rFonts w:ascii="Arial" w:hAnsi="Arial"/>
        </w:rPr>
        <w:t>Eesti Meistrivõistluste arvestuses autasustatakse</w:t>
      </w:r>
      <w:r w:rsidR="00BF40CF">
        <w:rPr>
          <w:rFonts w:ascii="Arial" w:hAnsi="Arial"/>
        </w:rPr>
        <w:t xml:space="preserve"> võistlusklassi 3 parimat </w:t>
      </w:r>
      <w:r>
        <w:rPr>
          <w:rFonts w:ascii="Arial" w:hAnsi="Arial"/>
        </w:rPr>
        <w:t>meistrivõistluste medaliga.</w:t>
      </w:r>
    </w:p>
    <w:p w14:paraId="07FB3CC5" w14:textId="77777777" w:rsidR="00E830B6" w:rsidRDefault="00E830B6" w:rsidP="00E830B6">
      <w:pPr>
        <w:pStyle w:val="FreeFormA"/>
        <w:spacing w:after="240"/>
        <w:ind w:left="720" w:right="1410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REGISTREERIMINE: </w:t>
      </w:r>
    </w:p>
    <w:p w14:paraId="4C570318" w14:textId="77777777" w:rsidR="00890844" w:rsidRDefault="00E830B6" w:rsidP="00E830B6">
      <w:pPr>
        <w:pStyle w:val="FreeFormA"/>
        <w:spacing w:after="240"/>
        <w:ind w:left="720" w:right="1410"/>
        <w:jc w:val="both"/>
        <w:rPr>
          <w:rFonts w:ascii="Arial" w:hAnsi="Arial"/>
        </w:rPr>
      </w:pPr>
      <w:r>
        <w:rPr>
          <w:rFonts w:ascii="Arial" w:hAnsi="Arial"/>
        </w:rPr>
        <w:t xml:space="preserve">Registreerimine toimub Valgeranna Golfiklubi Golfboxis kuni 23.august kell 12:00. </w:t>
      </w:r>
    </w:p>
    <w:p w14:paraId="411E8C08" w14:textId="77777777" w:rsidR="00E830B6" w:rsidRDefault="00E830B6" w:rsidP="00E830B6">
      <w:pPr>
        <w:pStyle w:val="FreeFormA"/>
        <w:spacing w:after="240"/>
        <w:ind w:left="720" w:right="1410"/>
        <w:jc w:val="both"/>
        <w:rPr>
          <w:rFonts w:ascii="Arial" w:eastAsia="Arial" w:hAnsi="Arial" w:cs="Arial"/>
        </w:rPr>
      </w:pPr>
      <w:r>
        <w:rPr>
          <w:rFonts w:ascii="Arial" w:hAnsi="Arial"/>
        </w:rPr>
        <w:t xml:space="preserve">Osavõtutasu (100EUR) saab kanda AS White Beach Development arveldusarvele </w:t>
      </w:r>
      <w:r w:rsidRPr="00180574">
        <w:rPr>
          <w:rFonts w:ascii="Arial" w:hAnsi="Arial" w:cs="Arial"/>
          <w:iCs/>
          <w:color w:val="252525"/>
        </w:rPr>
        <w:t>EE621700017000495695</w:t>
      </w:r>
      <w:r>
        <w:rPr>
          <w:rFonts w:ascii="Arial" w:hAnsi="Arial"/>
        </w:rPr>
        <w:t xml:space="preserve"> Nordea Pangas või tasuda kohapeal.</w:t>
      </w:r>
    </w:p>
    <w:p w14:paraId="4BEEE05A" w14:textId="27CAD225" w:rsidR="00E830B6" w:rsidRDefault="00E830B6" w:rsidP="00E830B6">
      <w:pPr>
        <w:pStyle w:val="FreeFormA"/>
        <w:spacing w:after="240"/>
        <w:ind w:left="720" w:right="1410"/>
        <w:rPr>
          <w:rFonts w:ascii="Arial" w:eastAsia="Arial" w:hAnsi="Arial" w:cs="Arial"/>
        </w:rPr>
      </w:pPr>
      <w:r>
        <w:rPr>
          <w:rFonts w:ascii="Arial" w:hAnsi="Arial"/>
        </w:rPr>
        <w:t>Stardijärjekord avaldatakse Valgeranna Golfiklubi kod</w:t>
      </w:r>
      <w:r w:rsidR="00695935">
        <w:rPr>
          <w:rFonts w:ascii="Arial" w:hAnsi="Arial"/>
        </w:rPr>
        <w:t>ulehel hiljemalt 24</w:t>
      </w:r>
      <w:r>
        <w:rPr>
          <w:rFonts w:ascii="Arial" w:hAnsi="Arial"/>
        </w:rPr>
        <w:t>.</w:t>
      </w:r>
      <w:r w:rsidR="00890844">
        <w:rPr>
          <w:rFonts w:ascii="Arial" w:hAnsi="Arial"/>
        </w:rPr>
        <w:t xml:space="preserve"> </w:t>
      </w:r>
      <w:r w:rsidR="00BF40CF">
        <w:rPr>
          <w:rFonts w:ascii="Arial" w:hAnsi="Arial"/>
        </w:rPr>
        <w:t>august kell 10</w:t>
      </w:r>
      <w:r>
        <w:rPr>
          <w:rFonts w:ascii="Arial" w:hAnsi="Arial"/>
        </w:rPr>
        <w:t>.00.</w:t>
      </w:r>
      <w:r>
        <w:rPr>
          <w:rFonts w:ascii="Arial" w:hAnsi="Arial"/>
        </w:rPr>
        <w:br/>
      </w:r>
      <w:r>
        <w:rPr>
          <w:rFonts w:ascii="Arial" w:hAnsi="Arial"/>
        </w:rPr>
        <w:br/>
      </w:r>
      <w:r>
        <w:rPr>
          <w:rFonts w:ascii="Arial" w:hAnsi="Arial"/>
          <w:b/>
          <w:bCs/>
        </w:rPr>
        <w:t xml:space="preserve">VÕISTLUSE PEAKOHTUNIK: </w:t>
      </w:r>
      <w:r>
        <w:rPr>
          <w:rFonts w:ascii="Arial" w:eastAsia="Arial" w:hAnsi="Arial" w:cs="Arial"/>
        </w:rPr>
        <w:tab/>
      </w:r>
      <w:r>
        <w:rPr>
          <w:rFonts w:ascii="Arial" w:hAnsi="Arial"/>
        </w:rPr>
        <w:t>EGKK määratud</w:t>
      </w:r>
    </w:p>
    <w:p w14:paraId="2621C78C" w14:textId="77777777" w:rsidR="00772E29" w:rsidRPr="00FA4A8F" w:rsidRDefault="00E830B6" w:rsidP="00E830B6">
      <w:pPr>
        <w:ind w:left="720"/>
      </w:pPr>
      <w:r>
        <w:rPr>
          <w:rFonts w:ascii="Arial" w:hAnsi="Arial"/>
          <w:b/>
          <w:bCs/>
        </w:rPr>
        <w:t>VÕISTLUSKOMITEE:</w:t>
      </w:r>
      <w:r>
        <w:rPr>
          <w:rFonts w:ascii="Arial" w:hAnsi="Arial"/>
          <w:b/>
          <w:bCs/>
        </w:rPr>
        <w:tab/>
      </w:r>
      <w:r w:rsidRPr="00180574">
        <w:rPr>
          <w:rFonts w:ascii="Arial" w:hAnsi="Arial"/>
          <w:bCs/>
        </w:rPr>
        <w:t>V</w:t>
      </w:r>
      <w:r>
        <w:rPr>
          <w:rFonts w:ascii="Arial" w:hAnsi="Arial"/>
          <w:bCs/>
        </w:rPr>
        <w:t>õistluse peakohtunik, EGL esindaja, väljaku esindaja</w:t>
      </w:r>
    </w:p>
    <w:sectPr w:rsidR="00772E29" w:rsidRPr="00FA4A8F" w:rsidSect="00E830B6">
      <w:headerReference w:type="even" r:id="rId9"/>
      <w:headerReference w:type="default" r:id="rId10"/>
      <w:footerReference w:type="even" r:id="rId11"/>
      <w:footerReference w:type="default" r:id="rId12"/>
      <w:pgSz w:w="11901" w:h="16817"/>
      <w:pgMar w:top="0" w:right="567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69E198" w14:textId="77777777" w:rsidR="00E830B6" w:rsidRDefault="00E830B6">
      <w:r>
        <w:separator/>
      </w:r>
    </w:p>
  </w:endnote>
  <w:endnote w:type="continuationSeparator" w:id="0">
    <w:p w14:paraId="266EC331" w14:textId="77777777" w:rsidR="00E830B6" w:rsidRDefault="00E83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133F13" w14:textId="77777777" w:rsidR="000E0756" w:rsidRDefault="000E0756">
    <w:pPr>
      <w:pStyle w:val="HeaderFooterA"/>
      <w:tabs>
        <w:tab w:val="left" w:pos="9921"/>
        <w:tab w:val="left" w:pos="10630"/>
        <w:tab w:val="left" w:pos="11339"/>
      </w:tabs>
    </w:pPr>
    <w:r>
      <w:rPr>
        <w:noProof/>
      </w:rPr>
      <w:drawing>
        <wp:inline distT="0" distB="0" distL="0" distR="0" wp14:anchorId="2C57FA8B" wp14:editId="46336D4E">
          <wp:extent cx="7556500" cy="1904365"/>
          <wp:effectExtent l="0" t="0" r="0" b="0"/>
          <wp:docPr id="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.png"/>
                  <pic:cNvPicPr>
                    <a:picLocks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90436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A67A2D" w14:textId="77777777" w:rsidR="000E0756" w:rsidRDefault="000E0756">
    <w:pPr>
      <w:pStyle w:val="HeaderFooterA"/>
      <w:tabs>
        <w:tab w:val="left" w:pos="9921"/>
        <w:tab w:val="left" w:pos="10630"/>
        <w:tab w:val="left" w:pos="11339"/>
      </w:tabs>
    </w:pPr>
    <w:r>
      <w:rPr>
        <w:noProof/>
      </w:rPr>
      <w:drawing>
        <wp:inline distT="0" distB="0" distL="0" distR="0" wp14:anchorId="3DF515C3" wp14:editId="7E50BE2A">
          <wp:extent cx="7556500" cy="1904365"/>
          <wp:effectExtent l="0" t="0" r="0" b="0"/>
          <wp:docPr id="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.png"/>
                  <pic:cNvPicPr>
                    <a:picLocks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90436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F0FA15" w14:textId="77777777" w:rsidR="00E830B6" w:rsidRDefault="00E830B6">
      <w:r>
        <w:separator/>
      </w:r>
    </w:p>
  </w:footnote>
  <w:footnote w:type="continuationSeparator" w:id="0">
    <w:p w14:paraId="3706F24E" w14:textId="77777777" w:rsidR="00E830B6" w:rsidRDefault="00E830B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81FD5C" w14:textId="77777777" w:rsidR="000E0756" w:rsidRDefault="000E0756">
    <w:pPr>
      <w:pStyle w:val="HeaderFooterA"/>
      <w:tabs>
        <w:tab w:val="left" w:pos="9921"/>
        <w:tab w:val="left" w:pos="10630"/>
        <w:tab w:val="left" w:pos="11339"/>
      </w:tabs>
    </w:pPr>
    <w:r>
      <w:rPr>
        <w:noProof/>
      </w:rPr>
      <w:drawing>
        <wp:inline distT="0" distB="0" distL="0" distR="0" wp14:anchorId="2889A75C" wp14:editId="43E64246">
          <wp:extent cx="7556500" cy="1916430"/>
          <wp:effectExtent l="0" t="0" r="0" b="0"/>
          <wp:docPr id="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.png"/>
                  <pic:cNvPicPr>
                    <a:picLocks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9164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841261" w14:textId="77777777" w:rsidR="000E0756" w:rsidRDefault="000E0756">
    <w:pPr>
      <w:pStyle w:val="HeaderFooterA"/>
      <w:tabs>
        <w:tab w:val="left" w:pos="9921"/>
        <w:tab w:val="left" w:pos="10630"/>
        <w:tab w:val="left" w:pos="11339"/>
      </w:tabs>
    </w:pPr>
    <w:r>
      <w:rPr>
        <w:noProof/>
      </w:rPr>
      <w:drawing>
        <wp:inline distT="0" distB="0" distL="0" distR="0" wp14:anchorId="738946B3" wp14:editId="746A47F8">
          <wp:extent cx="7556500" cy="1916430"/>
          <wp:effectExtent l="0" t="0" r="0" b="0"/>
          <wp:docPr id="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.png"/>
                  <pic:cNvPicPr>
                    <a:picLocks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9164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6AEF"/>
    <w:multiLevelType w:val="hybridMultilevel"/>
    <w:tmpl w:val="56E85B3A"/>
    <w:styleLink w:val="List1"/>
    <w:lvl w:ilvl="0" w:tplc="29924A32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1854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8CCD476">
      <w:start w:val="1"/>
      <w:numFmt w:val="bullet"/>
      <w:lvlText w:val="•"/>
      <w:lvlJc w:val="left"/>
      <w:pPr>
        <w:tabs>
          <w:tab w:val="left" w:pos="220"/>
          <w:tab w:val="left" w:pos="720"/>
          <w:tab w:val="left" w:pos="1854"/>
        </w:tabs>
        <w:ind w:left="122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BA676D0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194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7A8FB8A">
      <w:start w:val="1"/>
      <w:numFmt w:val="bullet"/>
      <w:lvlText w:val="•"/>
      <w:lvlJc w:val="left"/>
      <w:pPr>
        <w:tabs>
          <w:tab w:val="left" w:pos="220"/>
          <w:tab w:val="left" w:pos="720"/>
          <w:tab w:val="left" w:pos="1854"/>
        </w:tabs>
        <w:ind w:left="266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DB25EC0">
      <w:start w:val="1"/>
      <w:numFmt w:val="bullet"/>
      <w:lvlText w:val="•"/>
      <w:lvlJc w:val="left"/>
      <w:pPr>
        <w:tabs>
          <w:tab w:val="left" w:pos="220"/>
          <w:tab w:val="left" w:pos="720"/>
          <w:tab w:val="left" w:pos="1854"/>
        </w:tabs>
        <w:ind w:left="338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2207648">
      <w:start w:val="1"/>
      <w:numFmt w:val="bullet"/>
      <w:lvlText w:val="•"/>
      <w:lvlJc w:val="left"/>
      <w:pPr>
        <w:tabs>
          <w:tab w:val="left" w:pos="220"/>
          <w:tab w:val="left" w:pos="720"/>
          <w:tab w:val="left" w:pos="1854"/>
        </w:tabs>
        <w:ind w:left="410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31C8E88">
      <w:start w:val="1"/>
      <w:numFmt w:val="bullet"/>
      <w:lvlText w:val="•"/>
      <w:lvlJc w:val="left"/>
      <w:pPr>
        <w:tabs>
          <w:tab w:val="left" w:pos="220"/>
          <w:tab w:val="left" w:pos="720"/>
          <w:tab w:val="left" w:pos="1854"/>
        </w:tabs>
        <w:ind w:left="482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3C829BC">
      <w:start w:val="1"/>
      <w:numFmt w:val="bullet"/>
      <w:lvlText w:val="•"/>
      <w:lvlJc w:val="left"/>
      <w:pPr>
        <w:tabs>
          <w:tab w:val="left" w:pos="220"/>
          <w:tab w:val="left" w:pos="720"/>
          <w:tab w:val="left" w:pos="1854"/>
        </w:tabs>
        <w:ind w:left="554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394846E">
      <w:start w:val="1"/>
      <w:numFmt w:val="bullet"/>
      <w:lvlText w:val="•"/>
      <w:lvlJc w:val="left"/>
      <w:pPr>
        <w:tabs>
          <w:tab w:val="left" w:pos="220"/>
          <w:tab w:val="left" w:pos="720"/>
          <w:tab w:val="left" w:pos="1854"/>
        </w:tabs>
        <w:ind w:left="626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15687D6C"/>
    <w:multiLevelType w:val="hybridMultilevel"/>
    <w:tmpl w:val="C07C0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8754BD"/>
    <w:multiLevelType w:val="hybridMultilevel"/>
    <w:tmpl w:val="56E85B3A"/>
    <w:numStyleLink w:val="List1"/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830B6"/>
    <w:rsid w:val="000C4407"/>
    <w:rsid w:val="000E0756"/>
    <w:rsid w:val="003553CA"/>
    <w:rsid w:val="003D6786"/>
    <w:rsid w:val="00695935"/>
    <w:rsid w:val="007430B1"/>
    <w:rsid w:val="00772E29"/>
    <w:rsid w:val="00890844"/>
    <w:rsid w:val="00BF40CF"/>
    <w:rsid w:val="00D1790A"/>
    <w:rsid w:val="00E830B6"/>
    <w:rsid w:val="00FA4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B2CFF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830B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632"/>
      </w:tabs>
    </w:pPr>
    <w:rPr>
      <w:rFonts w:ascii="Helvetica" w:hAnsi="Helvetica" w:cs="Arial Unicode MS"/>
      <w:color w:val="000000"/>
    </w:rPr>
  </w:style>
  <w:style w:type="paragraph" w:customStyle="1" w:styleId="FreeFormA">
    <w:name w:val="Free Form A"/>
    <w:rPr>
      <w:rFonts w:ascii="Helvetica" w:hAnsi="Helvetica" w:cs="Arial Unicode MS"/>
      <w:color w:val="000000"/>
      <w:sz w:val="24"/>
      <w:szCs w:val="24"/>
    </w:rPr>
  </w:style>
  <w:style w:type="numbering" w:customStyle="1" w:styleId="List1">
    <w:name w:val="List 1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30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0B1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430B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30B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30B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30B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30B1"/>
    <w:rPr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830B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632"/>
      </w:tabs>
    </w:pPr>
    <w:rPr>
      <w:rFonts w:ascii="Helvetica" w:hAnsi="Helvetica" w:cs="Arial Unicode MS"/>
      <w:color w:val="000000"/>
    </w:rPr>
  </w:style>
  <w:style w:type="paragraph" w:customStyle="1" w:styleId="FreeFormA">
    <w:name w:val="Free Form A"/>
    <w:rPr>
      <w:rFonts w:ascii="Helvetica" w:hAnsi="Helvetica" w:cs="Arial Unicode MS"/>
      <w:color w:val="000000"/>
      <w:sz w:val="24"/>
      <w:szCs w:val="24"/>
    </w:rPr>
  </w:style>
  <w:style w:type="numbering" w:customStyle="1" w:styleId="List1">
    <w:name w:val="List 1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30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0B1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430B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30B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30B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30B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30B1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owner:Library:Application%20Support:Microsoft:Office:User%20Templates:My%20Templates:EGL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077C41-8704-C54D-A5C8-F41EE75EC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EGL.dotx</Template>
  <TotalTime>29</TotalTime>
  <Pages>2</Pages>
  <Words>398</Words>
  <Characters>2274</Characters>
  <Application>Microsoft Macintosh Word</Application>
  <DocSecurity>0</DocSecurity>
  <Lines>18</Lines>
  <Paragraphs>5</Paragraphs>
  <ScaleCrop>false</ScaleCrop>
  <Company/>
  <LinksUpToDate>false</LinksUpToDate>
  <CharactersWithSpaces>2667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Benno Maaring</dc:creator>
  <cp:lastModifiedBy>Benno Maaring</cp:lastModifiedBy>
  <cp:revision>6</cp:revision>
  <cp:lastPrinted>2016-12-19T15:43:00Z</cp:lastPrinted>
  <dcterms:created xsi:type="dcterms:W3CDTF">2016-12-19T15:33:00Z</dcterms:created>
  <dcterms:modified xsi:type="dcterms:W3CDTF">2017-03-14T13:43:00Z</dcterms:modified>
</cp:coreProperties>
</file>