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F97C" w14:textId="6922842B" w:rsidR="00E830B6" w:rsidRDefault="00A934C4" w:rsidP="00E830B6">
      <w:pPr>
        <w:pStyle w:val="FreeFormA"/>
        <w:spacing w:after="240"/>
        <w:ind w:left="720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KLUBIDEVAHELISED </w:t>
      </w:r>
      <w:r w:rsidR="00E830B6">
        <w:rPr>
          <w:rFonts w:ascii="Arial" w:hAnsi="Arial"/>
          <w:b/>
          <w:bCs/>
          <w:sz w:val="28"/>
          <w:szCs w:val="28"/>
        </w:rPr>
        <w:t>EESTI MEISTRIVÕISTLUSED 2017</w:t>
      </w:r>
    </w:p>
    <w:p w14:paraId="72200B72" w14:textId="77777777" w:rsidR="00E830B6" w:rsidRDefault="00E830B6" w:rsidP="00E830B6">
      <w:pPr>
        <w:pStyle w:val="FreeFormA"/>
        <w:spacing w:after="240"/>
        <w:ind w:left="1854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JUHEND</w:t>
      </w:r>
    </w:p>
    <w:p w14:paraId="526408ED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</w:p>
    <w:p w14:paraId="62B75751" w14:textId="47113D2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AEG JA KOHT: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A934C4">
        <w:rPr>
          <w:rFonts w:ascii="Arial" w:hAnsi="Arial"/>
        </w:rPr>
        <w:t>9.-10</w:t>
      </w:r>
      <w:r w:rsidR="00890844">
        <w:rPr>
          <w:rFonts w:ascii="Arial" w:hAnsi="Arial"/>
        </w:rPr>
        <w:t xml:space="preserve">. </w:t>
      </w:r>
      <w:r w:rsidR="00A934C4">
        <w:rPr>
          <w:rFonts w:ascii="Arial" w:hAnsi="Arial"/>
        </w:rPr>
        <w:t>september</w:t>
      </w:r>
      <w:r>
        <w:rPr>
          <w:rFonts w:ascii="Arial" w:hAnsi="Arial"/>
        </w:rPr>
        <w:t xml:space="preserve"> 2017, </w:t>
      </w:r>
      <w:r w:rsidR="00A934C4">
        <w:rPr>
          <w:rFonts w:ascii="Arial" w:hAnsi="Arial"/>
        </w:rPr>
        <w:t>Niitvälja</w:t>
      </w:r>
    </w:p>
    <w:p w14:paraId="2E9DBBDB" w14:textId="680FC1DE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MÄNGUVORM:</w:t>
      </w:r>
      <w:r>
        <w:rPr>
          <w:rFonts w:ascii="Arial" w:hAnsi="Arial"/>
          <w:b/>
          <w:bCs/>
        </w:rPr>
        <w:tab/>
      </w:r>
      <w:r>
        <w:rPr>
          <w:rFonts w:ascii="Arial" w:eastAsia="Arial" w:hAnsi="Arial" w:cs="Arial"/>
        </w:rPr>
        <w:tab/>
        <w:t>L</w:t>
      </w:r>
      <w:r w:rsidR="00A934C4">
        <w:rPr>
          <w:rFonts w:ascii="Arial" w:hAnsi="Arial"/>
        </w:rPr>
        <w:t>öögimäng 2x18</w:t>
      </w:r>
      <w:r>
        <w:rPr>
          <w:rFonts w:ascii="Arial" w:hAnsi="Arial"/>
        </w:rPr>
        <w:t xml:space="preserve"> rada</w:t>
      </w:r>
      <w:r w:rsidR="00A934C4">
        <w:rPr>
          <w:rFonts w:ascii="Arial" w:hAnsi="Arial"/>
        </w:rPr>
        <w:t>, võistkondlik</w:t>
      </w:r>
    </w:p>
    <w:p w14:paraId="743C9CF1" w14:textId="5FED872A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OSAVÕTUTASU:</w:t>
      </w:r>
      <w:r w:rsidR="00A934C4">
        <w:rPr>
          <w:rFonts w:ascii="Arial" w:eastAsia="Arial" w:hAnsi="Arial" w:cs="Arial"/>
        </w:rPr>
        <w:tab/>
      </w:r>
      <w:r w:rsidR="00A934C4">
        <w:rPr>
          <w:rFonts w:ascii="Arial" w:eastAsia="Arial" w:hAnsi="Arial" w:cs="Arial"/>
        </w:rPr>
        <w:tab/>
        <w:t>270</w:t>
      </w:r>
      <w:r>
        <w:rPr>
          <w:rFonts w:ascii="Arial" w:hAnsi="Arial"/>
        </w:rPr>
        <w:t xml:space="preserve"> EUR </w:t>
      </w:r>
      <w:r w:rsidR="00A934C4">
        <w:rPr>
          <w:rFonts w:ascii="Arial" w:hAnsi="Arial"/>
        </w:rPr>
        <w:t>võistkond</w:t>
      </w:r>
    </w:p>
    <w:p w14:paraId="545DC854" w14:textId="3130433E" w:rsidR="00E830B6" w:rsidRDefault="00E830B6" w:rsidP="00E830B6">
      <w:pPr>
        <w:pStyle w:val="FreeFormA"/>
        <w:spacing w:after="240"/>
        <w:ind w:left="720" w:right="141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VÕISTLUSKLASSID JA </w:t>
      </w:r>
      <w:r w:rsidR="00FB7804">
        <w:rPr>
          <w:rFonts w:ascii="Arial" w:hAnsi="Arial"/>
          <w:b/>
          <w:bCs/>
        </w:rPr>
        <w:t>TII ALAD</w:t>
      </w:r>
      <w:r>
        <w:rPr>
          <w:rFonts w:ascii="Arial" w:hAnsi="Arial"/>
          <w:b/>
          <w:bCs/>
        </w:rPr>
        <w:t xml:space="preserve">: </w:t>
      </w:r>
    </w:p>
    <w:p w14:paraId="2CDB253E" w14:textId="59D4CB41" w:rsidR="00E830B6" w:rsidRPr="00180574" w:rsidRDefault="00A934C4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Mehed</w:t>
      </w:r>
      <w:r w:rsidR="00412C99">
        <w:rPr>
          <w:rFonts w:ascii="Arial" w:hAnsi="Arial"/>
          <w:bCs/>
        </w:rPr>
        <w:tab/>
      </w:r>
      <w:r w:rsidR="00412C99"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valged tiid</w:t>
      </w:r>
    </w:p>
    <w:p w14:paraId="6E30967C" w14:textId="26864541" w:rsidR="00E830B6" w:rsidRPr="00EF3904" w:rsidRDefault="00A934C4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Naised</w:t>
      </w:r>
      <w:r w:rsidR="00412C99">
        <w:rPr>
          <w:rFonts w:ascii="Arial" w:hAnsi="Arial"/>
          <w:bCs/>
        </w:rPr>
        <w:tab/>
      </w:r>
      <w:r w:rsidR="00412C99"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sinise</w:t>
      </w:r>
      <w:r w:rsidR="003F3999">
        <w:rPr>
          <w:rFonts w:ascii="Arial" w:hAnsi="Arial"/>
          <w:bCs/>
        </w:rPr>
        <w:t>d</w:t>
      </w:r>
      <w:r>
        <w:rPr>
          <w:rFonts w:ascii="Arial" w:hAnsi="Arial"/>
          <w:bCs/>
        </w:rPr>
        <w:t xml:space="preserve"> tiid</w:t>
      </w:r>
    </w:p>
    <w:p w14:paraId="38B5C4EB" w14:textId="53866E21" w:rsidR="00EF3904" w:rsidRPr="00EF3904" w:rsidRDefault="00A934C4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Meesseeniorid (5</w:t>
      </w:r>
      <w:r w:rsidR="00CB028B">
        <w:rPr>
          <w:rFonts w:ascii="Arial" w:hAnsi="Arial"/>
          <w:bCs/>
        </w:rPr>
        <w:t>0+)</w:t>
      </w:r>
      <w:r>
        <w:rPr>
          <w:rFonts w:ascii="Arial" w:hAnsi="Arial"/>
          <w:bCs/>
        </w:rPr>
        <w:tab/>
        <w:t>kollased tiid</w:t>
      </w:r>
    </w:p>
    <w:p w14:paraId="709DB6D2" w14:textId="77777777" w:rsidR="003F3999" w:rsidRPr="003F3999" w:rsidRDefault="00A934C4" w:rsidP="003F3999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Naisseeniorid (5</w:t>
      </w:r>
      <w:r w:rsidR="00CB028B">
        <w:rPr>
          <w:rFonts w:ascii="Arial" w:hAnsi="Arial"/>
          <w:bCs/>
        </w:rPr>
        <w:t>0+)</w:t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punased tiid</w:t>
      </w:r>
    </w:p>
    <w:p w14:paraId="590A0084" w14:textId="15842EEF" w:rsidR="00E830B6" w:rsidRPr="003F3999" w:rsidRDefault="00CB028B" w:rsidP="003F3999">
      <w:pPr>
        <w:pStyle w:val="FreeFormA"/>
        <w:spacing w:after="240"/>
        <w:ind w:left="720" w:right="1410"/>
        <w:rPr>
          <w:rFonts w:ascii="Arial" w:hAnsi="Arial"/>
        </w:rPr>
      </w:pPr>
      <w:r w:rsidRPr="003F3999">
        <w:rPr>
          <w:rFonts w:ascii="Arial" w:hAnsi="Arial" w:cs="Arial"/>
        </w:rPr>
        <w:t>Võistleja vanuseklassi määratlemisel on aluseks tema vanus es</w:t>
      </w:r>
      <w:r w:rsidR="00233CAD" w:rsidRPr="003F3999">
        <w:rPr>
          <w:rFonts w:ascii="Arial" w:hAnsi="Arial" w:cs="Arial"/>
        </w:rPr>
        <w:t>imesel võistluspäeval.</w:t>
      </w:r>
      <w:r w:rsidR="003F3999">
        <w:rPr>
          <w:rFonts w:ascii="Arial" w:hAnsi="Arial"/>
        </w:rPr>
        <w:t xml:space="preserve"> </w:t>
      </w:r>
      <w:r w:rsidR="00A934C4" w:rsidRPr="003F3999">
        <w:rPr>
          <w:rFonts w:ascii="Arial" w:hAnsi="Arial"/>
        </w:rPr>
        <w:t>Võistlusklassi avamiseks on vajalik vähemalt 3 võistkonda</w:t>
      </w:r>
      <w:r w:rsidR="00FB7804" w:rsidRPr="003F3999">
        <w:rPr>
          <w:rFonts w:ascii="Arial" w:hAnsi="Arial"/>
        </w:rPr>
        <w:t>.</w:t>
      </w:r>
    </w:p>
    <w:p w14:paraId="6FC2B053" w14:textId="77777777" w:rsidR="00890844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/>
          <w:b/>
          <w:bCs/>
          <w:color w:val="auto"/>
        </w:rPr>
        <w:t>OSALEJAD:</w:t>
      </w:r>
    </w:p>
    <w:p w14:paraId="1AF36155" w14:textId="103DFBDE" w:rsidR="00E830B6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 w:cs="Arial"/>
          <w:color w:val="auto"/>
        </w:rPr>
        <w:t xml:space="preserve">Võistlusest osavõtja peab olema </w:t>
      </w:r>
      <w:r w:rsidR="00A934C4">
        <w:rPr>
          <w:rFonts w:ascii="Arial" w:hAnsi="Arial" w:cs="Arial"/>
          <w:color w:val="auto"/>
        </w:rPr>
        <w:t>EGL liikmesklubi liige</w:t>
      </w:r>
      <w:r w:rsidRPr="00890844">
        <w:rPr>
          <w:rFonts w:ascii="Arial" w:hAnsi="Arial" w:cs="Arial"/>
          <w:color w:val="auto"/>
        </w:rPr>
        <w:t xml:space="preserve">, </w:t>
      </w:r>
      <w:r w:rsidR="00FB7804">
        <w:rPr>
          <w:rFonts w:ascii="Arial" w:hAnsi="Arial" w:cs="Arial"/>
          <w:color w:val="auto"/>
        </w:rPr>
        <w:t>kes on tasunud käesolev</w:t>
      </w:r>
      <w:r w:rsidR="00A934C4">
        <w:rPr>
          <w:rFonts w:ascii="Arial" w:hAnsi="Arial" w:cs="Arial"/>
          <w:color w:val="auto"/>
        </w:rPr>
        <w:t>a aasta liikmemaksu</w:t>
      </w:r>
      <w:r w:rsidRPr="00890844">
        <w:rPr>
          <w:rFonts w:ascii="Arial" w:hAnsi="Arial" w:cs="Arial"/>
          <w:color w:val="auto"/>
        </w:rPr>
        <w:t>.</w:t>
      </w:r>
    </w:p>
    <w:p w14:paraId="4027E735" w14:textId="34F439B5" w:rsidR="000A72DA" w:rsidRPr="00FB7804" w:rsidRDefault="00A934C4" w:rsidP="00FB780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Cs/>
          <w:color w:val="auto"/>
        </w:rPr>
      </w:pPr>
      <w:r>
        <w:rPr>
          <w:rFonts w:ascii="Arial" w:hAnsi="Arial"/>
          <w:bCs/>
          <w:color w:val="auto"/>
        </w:rPr>
        <w:t>Igas võistkonnas on 3 liiget. Lisaks võib olla määratud 1 varuvõistleja.</w:t>
      </w:r>
    </w:p>
    <w:p w14:paraId="7186C3E6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REEGLID: </w:t>
      </w:r>
    </w:p>
    <w:p w14:paraId="5A164803" w14:textId="0ED0B184" w:rsidR="00E830B6" w:rsidRDefault="00FB7804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>Klubidevahelised</w:t>
      </w:r>
      <w:r w:rsidR="00412C99">
        <w:rPr>
          <w:rFonts w:ascii="Arial" w:hAnsi="Arial"/>
        </w:rPr>
        <w:t xml:space="preserve"> </w:t>
      </w:r>
      <w:r w:rsidR="00E830B6">
        <w:rPr>
          <w:rFonts w:ascii="Arial" w:hAnsi="Arial"/>
        </w:rPr>
        <w:t>Eesti Meistrivõistlused mängitakse vastavalt käesolevale juhendile, The R&amp;A, St. Andrews’i poolt kehtestatud rahvusvahelistele golfi reeglitele, EGL-i Hard Card-ile ning kohalikele reeglitele.</w:t>
      </w:r>
    </w:p>
    <w:p w14:paraId="2F40AB8D" w14:textId="7736C355" w:rsidR="002B42EE" w:rsidRDefault="002B42EE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>Parim klubi igas klassis selgitatakse mõlema võistluspäeva tulemuste liitmisel. Kummalgi päeval läheb igast võistkonnas</w:t>
      </w:r>
      <w:r w:rsidR="00FB7804">
        <w:rPr>
          <w:rFonts w:ascii="Arial" w:hAnsi="Arial"/>
        </w:rPr>
        <w:t>t</w:t>
      </w:r>
      <w:r>
        <w:rPr>
          <w:rFonts w:ascii="Arial" w:hAnsi="Arial"/>
        </w:rPr>
        <w:t xml:space="preserve"> arvesse 2 parimat tulemust. Võistkond võib </w:t>
      </w:r>
      <w:r>
        <w:rPr>
          <w:rFonts w:ascii="Arial" w:hAnsi="Arial"/>
        </w:rPr>
        <w:lastRenderedPageBreak/>
        <w:t>kasutada eelnevalt registreeritud varuvõistlejat teatades sellest ette vähemalt 1 tund enne stardiaega.</w:t>
      </w:r>
    </w:p>
    <w:p w14:paraId="43DFC972" w14:textId="0AF07E6E" w:rsidR="002B42EE" w:rsidRDefault="002B42EE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Võistkonna kaptenitel on õigus liikuda väljakul ja anda nõu </w:t>
      </w:r>
      <w:r w:rsidR="00FB7804">
        <w:rPr>
          <w:rFonts w:ascii="Arial" w:hAnsi="Arial"/>
        </w:rPr>
        <w:t xml:space="preserve">oma </w:t>
      </w:r>
      <w:r>
        <w:rPr>
          <w:rFonts w:ascii="Arial" w:hAnsi="Arial"/>
        </w:rPr>
        <w:t>mängijatele.</w:t>
      </w:r>
    </w:p>
    <w:p w14:paraId="23D585DD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STARDIJÄRJESTUS:</w:t>
      </w:r>
    </w:p>
    <w:p w14:paraId="4B6F4C26" w14:textId="77777777" w:rsidR="003F3999" w:rsidRDefault="00890844" w:rsidP="003F3999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 xml:space="preserve">Esimesel </w:t>
      </w:r>
      <w:r w:rsidR="00E830B6" w:rsidRPr="00E830B6">
        <w:rPr>
          <w:rFonts w:ascii="Arial" w:hAnsi="Arial"/>
        </w:rPr>
        <w:t xml:space="preserve">päeval </w:t>
      </w:r>
      <w:r w:rsidR="00E830B6">
        <w:rPr>
          <w:rFonts w:ascii="Arial" w:hAnsi="Arial"/>
        </w:rPr>
        <w:t>lähetatakse võistlejad</w:t>
      </w:r>
      <w:r w:rsidR="003370D6">
        <w:rPr>
          <w:rFonts w:ascii="Arial" w:hAnsi="Arial"/>
        </w:rPr>
        <w:t xml:space="preserve"> rajale loositud järjestuses</w:t>
      </w:r>
      <w:r w:rsidR="00FB7804">
        <w:rPr>
          <w:rFonts w:ascii="Arial" w:hAnsi="Arial"/>
        </w:rPr>
        <w:t xml:space="preserve"> võistlusklassi siseselt</w:t>
      </w:r>
      <w:r>
        <w:rPr>
          <w:rFonts w:ascii="Arial" w:hAnsi="Arial"/>
        </w:rPr>
        <w:t xml:space="preserve">. </w:t>
      </w:r>
      <w:r w:rsidR="003370D6">
        <w:rPr>
          <w:rFonts w:ascii="Arial" w:hAnsi="Arial"/>
        </w:rPr>
        <w:t>Teise</w:t>
      </w:r>
      <w:r>
        <w:rPr>
          <w:rFonts w:ascii="Arial" w:hAnsi="Arial"/>
        </w:rPr>
        <w:t xml:space="preserve"> </w:t>
      </w:r>
      <w:r w:rsidR="00E830B6">
        <w:rPr>
          <w:rFonts w:ascii="Arial" w:hAnsi="Arial"/>
        </w:rPr>
        <w:t>päeva stardid toimuva</w:t>
      </w:r>
      <w:r w:rsidR="00FB7804">
        <w:rPr>
          <w:rFonts w:ascii="Arial" w:hAnsi="Arial"/>
        </w:rPr>
        <w:t>d vastavalt paremusjärjestusele, iga klassi 3 parimat võistkonda mängivad koos.</w:t>
      </w:r>
      <w:r>
        <w:rPr>
          <w:rFonts w:ascii="Arial" w:hAnsi="Arial"/>
        </w:rPr>
        <w:t xml:space="preserve"> Võistluskomiteel on õigus v</w:t>
      </w:r>
      <w:r w:rsidR="00E830B6">
        <w:rPr>
          <w:rFonts w:ascii="Arial" w:hAnsi="Arial"/>
        </w:rPr>
        <w:t>aj</w:t>
      </w:r>
      <w:r w:rsidR="00CB028B">
        <w:rPr>
          <w:rFonts w:ascii="Arial" w:hAnsi="Arial"/>
        </w:rPr>
        <w:t>a</w:t>
      </w:r>
      <w:r w:rsidR="00E830B6">
        <w:rPr>
          <w:rFonts w:ascii="Arial" w:hAnsi="Arial"/>
        </w:rPr>
        <w:t>duse korral teha muudatused stardijärjestuses</w:t>
      </w:r>
      <w:r>
        <w:rPr>
          <w:rFonts w:ascii="Arial" w:hAnsi="Arial"/>
        </w:rPr>
        <w:t>.</w:t>
      </w:r>
    </w:p>
    <w:p w14:paraId="4CEB60A1" w14:textId="3DC02C4B" w:rsidR="003F3999" w:rsidRPr="003F3999" w:rsidRDefault="003F3999" w:rsidP="003F3999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 w:rsidRPr="008F2180">
        <w:rPr>
          <w:rFonts w:ascii="Arial" w:hAnsi="Arial"/>
          <w:b/>
        </w:rPr>
        <w:t>VIIGILISED TULEMUSED</w:t>
      </w:r>
      <w:r>
        <w:rPr>
          <w:rFonts w:ascii="Arial" w:hAnsi="Arial"/>
          <w:b/>
        </w:rPr>
        <w:t>:</w:t>
      </w:r>
    </w:p>
    <w:p w14:paraId="36C70298" w14:textId="77777777" w:rsidR="003F3999" w:rsidRDefault="00A934C4" w:rsidP="003F3999">
      <w:pPr>
        <w:pStyle w:val="FreeFormA"/>
        <w:spacing w:after="240"/>
        <w:ind w:left="720" w:right="1410"/>
        <w:jc w:val="both"/>
        <w:rPr>
          <w:rFonts w:cs="Helvetica"/>
          <w:bCs/>
        </w:rPr>
      </w:pPr>
      <w:r>
        <w:rPr>
          <w:rFonts w:cs="Helvetica"/>
          <w:bCs/>
        </w:rPr>
        <w:t>Juhul kui esimest kohta jäävad võrdse tulemusega jagama 2 või enam võistkonda, võetakse arvesse võistkonna kolmanda liikme tulemus. Kui ka see on võrdne</w:t>
      </w:r>
      <w:r w:rsidR="007677EC">
        <w:rPr>
          <w:rFonts w:cs="Helvetica"/>
          <w:bCs/>
        </w:rPr>
        <w:t xml:space="preserve"> korraldatakse</w:t>
      </w:r>
      <w:r w:rsidR="00E830B6" w:rsidRPr="008F2180">
        <w:rPr>
          <w:rFonts w:cs="Helvetica"/>
          <w:bCs/>
        </w:rPr>
        <w:t xml:space="preserve"> vahetult peale võistlusringi võistluskomitee poolt määratud radadel </w:t>
      </w:r>
      <w:r w:rsidR="00E830B6" w:rsidRPr="00890844">
        <w:rPr>
          <w:rFonts w:cs="Helvetica"/>
          <w:bCs/>
          <w:i/>
        </w:rPr>
        <w:t>sudden-death</w:t>
      </w:r>
      <w:r w:rsidR="00E830B6" w:rsidRPr="008F2180">
        <w:rPr>
          <w:rFonts w:cs="Helvetica"/>
          <w:bCs/>
        </w:rPr>
        <w:t xml:space="preserve"> formaadis </w:t>
      </w:r>
      <w:r>
        <w:rPr>
          <w:rFonts w:cs="Helvetica"/>
          <w:bCs/>
          <w:i/>
        </w:rPr>
        <w:t>play-off</w:t>
      </w:r>
      <w:r w:rsidRPr="00A934C4">
        <w:rPr>
          <w:rFonts w:cs="Helvetica"/>
          <w:bCs/>
        </w:rPr>
        <w:t>, kus igast võistkonnast osaleb 1 mängija.</w:t>
      </w:r>
    </w:p>
    <w:p w14:paraId="0262A866" w14:textId="0BBB6567" w:rsidR="00E830B6" w:rsidRPr="003F3999" w:rsidRDefault="00E830B6" w:rsidP="003F3999">
      <w:pPr>
        <w:pStyle w:val="FreeFormA"/>
        <w:spacing w:after="240"/>
        <w:ind w:left="720" w:right="1410"/>
        <w:jc w:val="both"/>
        <w:rPr>
          <w:rFonts w:ascii="Arial" w:hAnsi="Arial"/>
        </w:rPr>
      </w:pPr>
      <w:r w:rsidRPr="00890844">
        <w:rPr>
          <w:rFonts w:cs="Helvetica"/>
          <w:bCs/>
          <w:i/>
        </w:rPr>
        <w:t>Play-offi</w:t>
      </w:r>
      <w:r w:rsidRPr="008F2180">
        <w:rPr>
          <w:rFonts w:cs="Helvetica"/>
          <w:bCs/>
        </w:rPr>
        <w:t xml:space="preserve"> paremusjärjestuse selgitamisel võetakse aluseks löökide arv </w:t>
      </w:r>
      <w:r w:rsidRPr="00890844">
        <w:rPr>
          <w:rFonts w:cs="Helvetica"/>
          <w:bCs/>
          <w:i/>
        </w:rPr>
        <w:t>play-off</w:t>
      </w:r>
      <w:r w:rsidRPr="008F2180">
        <w:rPr>
          <w:rFonts w:cs="Helvetica"/>
          <w:bCs/>
        </w:rPr>
        <w:t xml:space="preserve"> radadel. Vähima arvu lööke sooritanud mängija </w:t>
      </w:r>
      <w:r w:rsidR="00A934C4">
        <w:rPr>
          <w:rFonts w:cs="Helvetica"/>
          <w:bCs/>
        </w:rPr>
        <w:t xml:space="preserve">võistkond </w:t>
      </w:r>
      <w:r w:rsidRPr="008F2180">
        <w:rPr>
          <w:rFonts w:cs="Helvetica"/>
          <w:bCs/>
        </w:rPr>
        <w:t xml:space="preserve">saab esimese koha. Suurima arvu lööke sooritanud mängija </w:t>
      </w:r>
      <w:r w:rsidR="00A934C4">
        <w:rPr>
          <w:rFonts w:cs="Helvetica"/>
          <w:bCs/>
        </w:rPr>
        <w:t xml:space="preserve">võistkond </w:t>
      </w:r>
      <w:r w:rsidRPr="008F2180">
        <w:rPr>
          <w:rFonts w:cs="Helvetica"/>
          <w:bCs/>
        </w:rPr>
        <w:t xml:space="preserve">jääb </w:t>
      </w:r>
      <w:r w:rsidRPr="00890844">
        <w:rPr>
          <w:rFonts w:cs="Helvetica"/>
          <w:bCs/>
          <w:i/>
        </w:rPr>
        <w:t>play-offis</w:t>
      </w:r>
      <w:r w:rsidRPr="008F2180">
        <w:rPr>
          <w:rFonts w:cs="Helvetica"/>
          <w:bCs/>
        </w:rPr>
        <w:t xml:space="preserve"> viimaseks. Juhul kui madalaima tulemuse saavutavad 2 või enam mängijat, siis </w:t>
      </w:r>
      <w:r w:rsidRPr="00890844">
        <w:rPr>
          <w:rFonts w:cs="Helvetica"/>
          <w:bCs/>
          <w:i/>
        </w:rPr>
        <w:t>play-off</w:t>
      </w:r>
      <w:r w:rsidRPr="008F2180">
        <w:rPr>
          <w:rFonts w:cs="Helvetica"/>
          <w:bCs/>
        </w:rPr>
        <w:t xml:space="preserve"> jätkub kuni selgub võitja. Kui võrdse tulemusega langeb välja 2 või enam mängijat, siis nende </w:t>
      </w:r>
      <w:r w:rsidR="00A934C4">
        <w:rPr>
          <w:rFonts w:cs="Helvetica"/>
          <w:bCs/>
        </w:rPr>
        <w:t xml:space="preserve">võistkondade </w:t>
      </w:r>
      <w:r w:rsidRPr="008F2180">
        <w:rPr>
          <w:rFonts w:cs="Helvetica"/>
          <w:bCs/>
        </w:rPr>
        <w:t xml:space="preserve">lõplik paremusjärjestus selgitatakse löögimängu tulemuste järgi põhimõttel </w:t>
      </w:r>
      <w:r w:rsidR="00A934C4">
        <w:rPr>
          <w:rFonts w:cs="Helvetica"/>
          <w:bCs/>
        </w:rPr>
        <w:t>võistkonna 2 parema mängija</w:t>
      </w:r>
      <w:r>
        <w:rPr>
          <w:rFonts w:cs="Helvetica"/>
          <w:bCs/>
        </w:rPr>
        <w:t xml:space="preserve"> viimane </w:t>
      </w:r>
      <w:r w:rsidRPr="008F2180">
        <w:rPr>
          <w:rFonts w:cs="Helvetica"/>
          <w:bCs/>
        </w:rPr>
        <w:t>18, 9, 6, 3 ja 1.</w:t>
      </w:r>
    </w:p>
    <w:p w14:paraId="1DE30E33" w14:textId="77777777" w:rsidR="00E830B6" w:rsidRDefault="00E830B6" w:rsidP="003F3999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  <w:r w:rsidRPr="008F2180">
        <w:rPr>
          <w:rFonts w:cs="Helvetica"/>
          <w:bCs/>
        </w:rPr>
        <w:t>Juhul kui viik ikka eksisteerib</w:t>
      </w:r>
      <w:r w:rsidR="00890844">
        <w:rPr>
          <w:rFonts w:cs="Helvetica"/>
          <w:bCs/>
        </w:rPr>
        <w:t>,</w:t>
      </w:r>
      <w:r w:rsidRPr="008F2180">
        <w:rPr>
          <w:rFonts w:cs="Helvetica"/>
          <w:bCs/>
        </w:rPr>
        <w:t xml:space="preserve"> kasutatakse samasugust 18 raja tagasiarvestust</w:t>
      </w:r>
      <w:r>
        <w:rPr>
          <w:rFonts w:cs="Helvetica"/>
          <w:bCs/>
        </w:rPr>
        <w:t xml:space="preserve"> </w:t>
      </w:r>
      <w:r w:rsidRPr="008F2180">
        <w:rPr>
          <w:rFonts w:cs="Helvetica"/>
          <w:bCs/>
        </w:rPr>
        <w:t>esime</w:t>
      </w:r>
      <w:r>
        <w:rPr>
          <w:rFonts w:cs="Helvetica"/>
          <w:bCs/>
        </w:rPr>
        <w:t>sele mänguringile</w:t>
      </w:r>
      <w:r w:rsidRPr="008F2180">
        <w:rPr>
          <w:rFonts w:cs="Helvetica"/>
          <w:bCs/>
        </w:rPr>
        <w:t>.</w:t>
      </w:r>
      <w:r>
        <w:rPr>
          <w:rFonts w:ascii="Arial" w:hAnsi="Arial"/>
          <w:b/>
          <w:bCs/>
        </w:rPr>
        <w:t xml:space="preserve"> </w:t>
      </w:r>
    </w:p>
    <w:p w14:paraId="1D7F2E93" w14:textId="62C1D188" w:rsidR="00642AF5" w:rsidRDefault="00642AF5" w:rsidP="00E830B6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PARIMA KLUBI SELGITAMINE:</w:t>
      </w:r>
    </w:p>
    <w:p w14:paraId="18E49816" w14:textId="594D8971" w:rsidR="00642AF5" w:rsidRPr="00642AF5" w:rsidRDefault="00642AF5" w:rsidP="00642AF5">
      <w:pPr>
        <w:pStyle w:val="NormalWeb"/>
        <w:ind w:left="720"/>
        <w:rPr>
          <w:rFonts w:ascii="Arial" w:hAnsi="Arial" w:cs="Arial"/>
        </w:rPr>
      </w:pPr>
      <w:r w:rsidRPr="00642AF5">
        <w:rPr>
          <w:rFonts w:ascii="Arial" w:hAnsi="Arial" w:cs="Arial"/>
          <w:color w:val="211E1E"/>
          <w:sz w:val="24"/>
          <w:szCs w:val="24"/>
        </w:rPr>
        <w:t>Iga kla</w:t>
      </w:r>
      <w:r>
        <w:rPr>
          <w:rFonts w:ascii="Arial" w:hAnsi="Arial" w:cs="Arial"/>
          <w:color w:val="211E1E"/>
          <w:sz w:val="24"/>
          <w:szCs w:val="24"/>
        </w:rPr>
        <w:t>ssi kohtade alusel antakse klu</w:t>
      </w:r>
      <w:r w:rsidRPr="00642AF5">
        <w:rPr>
          <w:rFonts w:ascii="Arial" w:hAnsi="Arial" w:cs="Arial"/>
          <w:color w:val="211E1E"/>
          <w:sz w:val="24"/>
          <w:szCs w:val="24"/>
        </w:rPr>
        <w:t xml:space="preserve">bidele punkte järgmiselt: </w:t>
      </w:r>
    </w:p>
    <w:p w14:paraId="35FA862E" w14:textId="77777777" w:rsidR="00642AF5" w:rsidRDefault="00642AF5" w:rsidP="00642AF5">
      <w:pPr>
        <w:pStyle w:val="NormalWeb"/>
        <w:ind w:left="720"/>
        <w:rPr>
          <w:rFonts w:ascii="Arial" w:hAnsi="Arial" w:cs="Arial"/>
          <w:color w:val="211E1E"/>
          <w:sz w:val="24"/>
          <w:szCs w:val="24"/>
        </w:rPr>
      </w:pPr>
      <w:r w:rsidRPr="00642AF5">
        <w:rPr>
          <w:rFonts w:ascii="Arial" w:hAnsi="Arial" w:cs="Arial"/>
          <w:color w:val="211E1E"/>
          <w:sz w:val="24"/>
          <w:szCs w:val="24"/>
        </w:rPr>
        <w:t xml:space="preserve">1. koht – 8 punkti </w:t>
      </w:r>
    </w:p>
    <w:p w14:paraId="3017AF6A" w14:textId="77777777" w:rsidR="00642AF5" w:rsidRDefault="00642AF5" w:rsidP="00642AF5">
      <w:pPr>
        <w:pStyle w:val="NormalWeb"/>
        <w:ind w:left="720"/>
        <w:rPr>
          <w:rFonts w:ascii="Arial" w:hAnsi="Arial" w:cs="Arial"/>
          <w:color w:val="211E1E"/>
          <w:sz w:val="24"/>
          <w:szCs w:val="24"/>
        </w:rPr>
      </w:pPr>
      <w:r w:rsidRPr="00642AF5">
        <w:rPr>
          <w:rFonts w:ascii="Arial" w:hAnsi="Arial" w:cs="Arial"/>
          <w:color w:val="211E1E"/>
          <w:sz w:val="24"/>
          <w:szCs w:val="24"/>
        </w:rPr>
        <w:t xml:space="preserve">2. koht – 6 punkti </w:t>
      </w:r>
    </w:p>
    <w:p w14:paraId="04E5418C" w14:textId="77777777" w:rsidR="00642AF5" w:rsidRDefault="00642AF5" w:rsidP="00642AF5">
      <w:pPr>
        <w:pStyle w:val="NormalWeb"/>
        <w:ind w:left="720"/>
        <w:rPr>
          <w:rFonts w:ascii="Arial" w:hAnsi="Arial" w:cs="Arial"/>
          <w:color w:val="211E1E"/>
          <w:sz w:val="24"/>
          <w:szCs w:val="24"/>
        </w:rPr>
      </w:pPr>
      <w:r w:rsidRPr="00642AF5">
        <w:rPr>
          <w:rFonts w:ascii="Arial" w:hAnsi="Arial" w:cs="Arial"/>
          <w:color w:val="211E1E"/>
          <w:sz w:val="24"/>
          <w:szCs w:val="24"/>
        </w:rPr>
        <w:t xml:space="preserve">3. koht – 5 punkti </w:t>
      </w:r>
    </w:p>
    <w:p w14:paraId="0E26F3EB" w14:textId="77777777" w:rsidR="00642AF5" w:rsidRDefault="00642AF5" w:rsidP="00642AF5">
      <w:pPr>
        <w:pStyle w:val="NormalWeb"/>
        <w:ind w:left="720"/>
        <w:rPr>
          <w:rFonts w:ascii="Arial" w:hAnsi="Arial" w:cs="Arial"/>
          <w:color w:val="211E1E"/>
          <w:sz w:val="24"/>
          <w:szCs w:val="24"/>
        </w:rPr>
      </w:pPr>
      <w:r w:rsidRPr="00642AF5">
        <w:rPr>
          <w:rFonts w:ascii="Arial" w:hAnsi="Arial" w:cs="Arial"/>
          <w:color w:val="211E1E"/>
          <w:sz w:val="24"/>
          <w:szCs w:val="24"/>
        </w:rPr>
        <w:lastRenderedPageBreak/>
        <w:t xml:space="preserve">4. koht – 4 punkti </w:t>
      </w:r>
    </w:p>
    <w:p w14:paraId="433BE448" w14:textId="77777777" w:rsidR="00642AF5" w:rsidRDefault="00642AF5" w:rsidP="00642AF5">
      <w:pPr>
        <w:pStyle w:val="NormalWeb"/>
        <w:ind w:left="720"/>
        <w:rPr>
          <w:rFonts w:ascii="Arial" w:hAnsi="Arial" w:cs="Arial"/>
          <w:color w:val="211E1E"/>
          <w:sz w:val="24"/>
          <w:szCs w:val="24"/>
        </w:rPr>
      </w:pPr>
      <w:r w:rsidRPr="00642AF5">
        <w:rPr>
          <w:rFonts w:ascii="Arial" w:hAnsi="Arial" w:cs="Arial"/>
          <w:color w:val="211E1E"/>
          <w:sz w:val="24"/>
          <w:szCs w:val="24"/>
        </w:rPr>
        <w:t xml:space="preserve">5. koht – 3 punkti </w:t>
      </w:r>
    </w:p>
    <w:p w14:paraId="1038DBA0" w14:textId="77777777" w:rsidR="00642AF5" w:rsidRDefault="00642AF5" w:rsidP="00642AF5">
      <w:pPr>
        <w:pStyle w:val="NormalWeb"/>
        <w:ind w:left="720"/>
        <w:rPr>
          <w:rFonts w:ascii="Arial" w:hAnsi="Arial" w:cs="Arial"/>
          <w:color w:val="211E1E"/>
          <w:sz w:val="24"/>
          <w:szCs w:val="24"/>
        </w:rPr>
      </w:pPr>
      <w:r w:rsidRPr="00642AF5">
        <w:rPr>
          <w:rFonts w:ascii="Arial" w:hAnsi="Arial" w:cs="Arial"/>
          <w:color w:val="211E1E"/>
          <w:sz w:val="24"/>
          <w:szCs w:val="24"/>
        </w:rPr>
        <w:t xml:space="preserve">6. koht – 2 punkti </w:t>
      </w:r>
    </w:p>
    <w:p w14:paraId="7C114D83" w14:textId="77777777" w:rsidR="003F3999" w:rsidRDefault="00642AF5" w:rsidP="003F3999">
      <w:pPr>
        <w:pStyle w:val="NormalWeb"/>
        <w:ind w:left="720"/>
        <w:rPr>
          <w:rFonts w:ascii="Arial" w:hAnsi="Arial" w:cs="Arial"/>
        </w:rPr>
      </w:pPr>
      <w:r w:rsidRPr="00642AF5">
        <w:rPr>
          <w:rFonts w:ascii="Arial" w:hAnsi="Arial" w:cs="Arial"/>
          <w:color w:val="211E1E"/>
          <w:sz w:val="24"/>
          <w:szCs w:val="24"/>
        </w:rPr>
        <w:t xml:space="preserve">7. koht – 1 punkt </w:t>
      </w:r>
    </w:p>
    <w:p w14:paraId="0739AB3E" w14:textId="3ED79639" w:rsidR="00642AF5" w:rsidRPr="00642AF5" w:rsidRDefault="00642AF5" w:rsidP="003F3999">
      <w:pPr>
        <w:pStyle w:val="NormalWeb"/>
        <w:ind w:left="720"/>
        <w:jc w:val="both"/>
        <w:rPr>
          <w:rFonts w:ascii="Arial" w:hAnsi="Arial" w:cs="Arial"/>
        </w:rPr>
      </w:pPr>
      <w:r w:rsidRPr="00642AF5">
        <w:rPr>
          <w:rFonts w:ascii="Arial" w:hAnsi="Arial" w:cs="Arial"/>
          <w:color w:val="211E1E"/>
          <w:sz w:val="24"/>
          <w:szCs w:val="24"/>
        </w:rPr>
        <w:t>Parimaks klubis kuulutatakse lõpuks kõige rohke</w:t>
      </w:r>
      <w:r>
        <w:rPr>
          <w:rFonts w:ascii="Arial" w:hAnsi="Arial" w:cs="Arial"/>
          <w:color w:val="211E1E"/>
          <w:sz w:val="24"/>
          <w:szCs w:val="24"/>
        </w:rPr>
        <w:t>m punkte teeninud klubi. K</w:t>
      </w:r>
      <w:r w:rsidRPr="00642AF5">
        <w:rPr>
          <w:rFonts w:ascii="Arial" w:hAnsi="Arial" w:cs="Arial"/>
          <w:color w:val="211E1E"/>
          <w:sz w:val="24"/>
          <w:szCs w:val="24"/>
        </w:rPr>
        <w:t>ui mõnes kategoorias jäävad klubid kohti jagama, siis saavad mõlem</w:t>
      </w:r>
      <w:bookmarkStart w:id="0" w:name="_GoBack"/>
      <w:bookmarkEnd w:id="0"/>
      <w:r w:rsidRPr="00642AF5">
        <w:rPr>
          <w:rFonts w:ascii="Arial" w:hAnsi="Arial" w:cs="Arial"/>
          <w:color w:val="211E1E"/>
          <w:sz w:val="24"/>
          <w:szCs w:val="24"/>
        </w:rPr>
        <w:t xml:space="preserve">ad klubid kõrgema koha punktid  Juhul kui kõikide punktide liitmisel jäävad kaks </w:t>
      </w:r>
      <w:r>
        <w:rPr>
          <w:rFonts w:ascii="Arial" w:hAnsi="Arial" w:cs="Arial"/>
          <w:color w:val="211E1E"/>
          <w:sz w:val="24"/>
          <w:szCs w:val="24"/>
        </w:rPr>
        <w:t xml:space="preserve">või enam </w:t>
      </w:r>
      <w:r w:rsidRPr="00642AF5">
        <w:rPr>
          <w:rFonts w:ascii="Arial" w:hAnsi="Arial" w:cs="Arial"/>
          <w:color w:val="211E1E"/>
          <w:sz w:val="24"/>
          <w:szCs w:val="24"/>
        </w:rPr>
        <w:t>klubi kohti jagama, võidab see klubi, kellel on rohkem kõ</w:t>
      </w:r>
      <w:r>
        <w:rPr>
          <w:rFonts w:ascii="Arial" w:hAnsi="Arial" w:cs="Arial"/>
          <w:color w:val="211E1E"/>
          <w:sz w:val="24"/>
          <w:szCs w:val="24"/>
        </w:rPr>
        <w:t xml:space="preserve">rgemaid kohti (kõigepealt </w:t>
      </w:r>
      <w:r w:rsidRPr="00642AF5">
        <w:rPr>
          <w:rFonts w:ascii="Arial" w:hAnsi="Arial" w:cs="Arial"/>
          <w:color w:val="211E1E"/>
          <w:sz w:val="24"/>
          <w:szCs w:val="24"/>
        </w:rPr>
        <w:t>1. kohti,</w:t>
      </w:r>
      <w:r>
        <w:rPr>
          <w:rFonts w:ascii="Arial" w:hAnsi="Arial" w:cs="Arial"/>
          <w:color w:val="211E1E"/>
          <w:sz w:val="24"/>
          <w:szCs w:val="24"/>
        </w:rPr>
        <w:t xml:space="preserve"> seejärel 2. kohti jne). K</w:t>
      </w:r>
      <w:r w:rsidRPr="00642AF5">
        <w:rPr>
          <w:rFonts w:ascii="Arial" w:hAnsi="Arial" w:cs="Arial"/>
          <w:color w:val="211E1E"/>
          <w:sz w:val="24"/>
          <w:szCs w:val="24"/>
        </w:rPr>
        <w:t>ui ka see</w:t>
      </w:r>
      <w:r>
        <w:rPr>
          <w:rFonts w:ascii="Arial" w:hAnsi="Arial" w:cs="Arial"/>
          <w:color w:val="211E1E"/>
          <w:sz w:val="24"/>
          <w:szCs w:val="24"/>
        </w:rPr>
        <w:t xml:space="preserve">järel on tulemus viigis </w:t>
      </w:r>
      <w:r w:rsidRPr="00642AF5">
        <w:rPr>
          <w:rFonts w:ascii="Arial" w:hAnsi="Arial" w:cs="Arial"/>
          <w:color w:val="211E1E"/>
          <w:sz w:val="24"/>
          <w:szCs w:val="24"/>
        </w:rPr>
        <w:t xml:space="preserve">võidab see klubi, kelle mängija mängis välja parima kahe päeva tulemuse. </w:t>
      </w:r>
    </w:p>
    <w:p w14:paraId="7D8141AF" w14:textId="77777777" w:rsidR="00642AF5" w:rsidRDefault="00642AF5" w:rsidP="00E830B6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</w:p>
    <w:p w14:paraId="025EF68F" w14:textId="0F1E318A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AUTASUSTAMINE: </w:t>
      </w:r>
    </w:p>
    <w:p w14:paraId="102574B7" w14:textId="5CEBF541" w:rsidR="00E830B6" w:rsidRDefault="00A934C4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 xml:space="preserve">Klubidevaheliste </w:t>
      </w:r>
      <w:r w:rsidR="003370D6">
        <w:rPr>
          <w:rFonts w:ascii="Arial" w:hAnsi="Arial"/>
        </w:rPr>
        <w:t xml:space="preserve"> </w:t>
      </w:r>
      <w:r w:rsidR="00E830B6">
        <w:rPr>
          <w:rFonts w:ascii="Arial" w:hAnsi="Arial"/>
        </w:rPr>
        <w:t>Eesti Meistrivõistluste arvestuses autasustataks</w:t>
      </w:r>
      <w:r w:rsidR="003370D6">
        <w:rPr>
          <w:rFonts w:ascii="Arial" w:hAnsi="Arial"/>
        </w:rPr>
        <w:t>e võistlusklassi 3 parimat</w:t>
      </w:r>
      <w:r w:rsidR="00E830B6">
        <w:rPr>
          <w:rFonts w:ascii="Arial" w:hAnsi="Arial"/>
        </w:rPr>
        <w:t xml:space="preserve"> </w:t>
      </w:r>
      <w:r>
        <w:rPr>
          <w:rFonts w:ascii="Arial" w:hAnsi="Arial"/>
        </w:rPr>
        <w:t>võistkonda</w:t>
      </w:r>
      <w:r w:rsidR="00E830B6">
        <w:rPr>
          <w:rFonts w:ascii="Arial" w:hAnsi="Arial"/>
        </w:rPr>
        <w:t>.</w:t>
      </w:r>
    </w:p>
    <w:p w14:paraId="37EB6B6A" w14:textId="294E62E9" w:rsidR="002B42EE" w:rsidRDefault="002B42EE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Meeste- ja naistekl</w:t>
      </w:r>
      <w:r w:rsidR="007677EC">
        <w:rPr>
          <w:rFonts w:ascii="Arial" w:hAnsi="Arial"/>
        </w:rPr>
        <w:t>assi võitjad saavad õiguse esindada Eestit</w:t>
      </w:r>
      <w:r>
        <w:rPr>
          <w:rFonts w:ascii="Arial" w:hAnsi="Arial"/>
        </w:rPr>
        <w:t xml:space="preserve"> Euroopa klubid</w:t>
      </w:r>
      <w:r w:rsidR="007677EC">
        <w:rPr>
          <w:rFonts w:ascii="Arial" w:hAnsi="Arial"/>
        </w:rPr>
        <w:t>evahelistele meistrivõistlustel</w:t>
      </w:r>
      <w:r>
        <w:rPr>
          <w:rFonts w:ascii="Arial" w:hAnsi="Arial"/>
        </w:rPr>
        <w:t>.</w:t>
      </w:r>
    </w:p>
    <w:p w14:paraId="3F35527F" w14:textId="77777777" w:rsidR="007677EC" w:rsidRDefault="007677EC" w:rsidP="00E830B6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</w:p>
    <w:p w14:paraId="07FB3CC5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REGISTREERIMINE: </w:t>
      </w:r>
    </w:p>
    <w:p w14:paraId="4C570318" w14:textId="67717116" w:rsidR="00890844" w:rsidRDefault="002B42EE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>Võistkondade r</w:t>
      </w:r>
      <w:r w:rsidR="00E830B6">
        <w:rPr>
          <w:rFonts w:ascii="Arial" w:hAnsi="Arial"/>
        </w:rPr>
        <w:t xml:space="preserve">egistreerimine toimub </w:t>
      </w:r>
      <w:r>
        <w:rPr>
          <w:rFonts w:ascii="Arial" w:hAnsi="Arial"/>
        </w:rPr>
        <w:t>aadressil kristo@niitvaljagolf.ee kuni 1</w:t>
      </w:r>
      <w:r w:rsidR="00E830B6">
        <w:rPr>
          <w:rFonts w:ascii="Arial" w:hAnsi="Arial"/>
        </w:rPr>
        <w:t>.</w:t>
      </w:r>
      <w:r>
        <w:rPr>
          <w:rFonts w:ascii="Arial" w:hAnsi="Arial"/>
        </w:rPr>
        <w:t>september kell 18</w:t>
      </w:r>
      <w:r w:rsidR="00E830B6">
        <w:rPr>
          <w:rFonts w:ascii="Arial" w:hAnsi="Arial"/>
        </w:rPr>
        <w:t xml:space="preserve">:00. </w:t>
      </w:r>
    </w:p>
    <w:p w14:paraId="4BEEE05A" w14:textId="76F1A480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</w:rPr>
        <w:t xml:space="preserve">Stardijärjekord avaldatakse </w:t>
      </w:r>
      <w:r w:rsidR="002B42EE">
        <w:rPr>
          <w:rFonts w:ascii="Arial" w:hAnsi="Arial"/>
        </w:rPr>
        <w:t>Niitvälja</w:t>
      </w:r>
      <w:r w:rsidR="00856597">
        <w:rPr>
          <w:rFonts w:ascii="Arial" w:hAnsi="Arial"/>
        </w:rPr>
        <w:t xml:space="preserve"> golfiväljaku</w:t>
      </w:r>
      <w:r w:rsidR="00DB5B7B">
        <w:rPr>
          <w:rFonts w:ascii="Arial" w:hAnsi="Arial"/>
        </w:rPr>
        <w:t xml:space="preserve"> </w:t>
      </w:r>
      <w:r w:rsidR="002B42EE">
        <w:rPr>
          <w:rFonts w:ascii="Arial" w:hAnsi="Arial"/>
        </w:rPr>
        <w:t>Golfboxis hiljemalt 7</w:t>
      </w:r>
      <w:r>
        <w:rPr>
          <w:rFonts w:ascii="Arial" w:hAnsi="Arial"/>
        </w:rPr>
        <w:t>.</w:t>
      </w:r>
      <w:r w:rsidR="00890844">
        <w:rPr>
          <w:rFonts w:ascii="Arial" w:hAnsi="Arial"/>
        </w:rPr>
        <w:t xml:space="preserve"> </w:t>
      </w:r>
      <w:r w:rsidR="002B42EE">
        <w:rPr>
          <w:rFonts w:ascii="Arial" w:hAnsi="Arial"/>
        </w:rPr>
        <w:t>september</w:t>
      </w:r>
      <w:r w:rsidR="00DB5B7B">
        <w:rPr>
          <w:rFonts w:ascii="Arial" w:hAnsi="Arial"/>
        </w:rPr>
        <w:t xml:space="preserve"> kell 10:</w:t>
      </w:r>
      <w:r>
        <w:rPr>
          <w:rFonts w:ascii="Arial" w:hAnsi="Arial"/>
        </w:rPr>
        <w:t>00.</w:t>
      </w:r>
      <w:r>
        <w:rPr>
          <w:rFonts w:ascii="Arial" w:hAnsi="Arial"/>
        </w:rPr>
        <w:br/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 xml:space="preserve">VÕISTLUSE PEAKOHTUNIK: 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>EGKK määratud</w:t>
      </w:r>
    </w:p>
    <w:p w14:paraId="2621C78C" w14:textId="77777777" w:rsidR="00772E29" w:rsidRPr="00FA4A8F" w:rsidRDefault="00E830B6" w:rsidP="00E830B6">
      <w:pPr>
        <w:ind w:left="720"/>
      </w:pPr>
      <w:r>
        <w:rPr>
          <w:rFonts w:ascii="Arial" w:hAnsi="Arial"/>
          <w:b/>
          <w:bCs/>
        </w:rPr>
        <w:t>VÕISTLUSKOMITEE:</w:t>
      </w:r>
      <w:r>
        <w:rPr>
          <w:rFonts w:ascii="Arial" w:hAnsi="Arial"/>
          <w:b/>
          <w:bCs/>
        </w:rPr>
        <w:tab/>
      </w:r>
      <w:r w:rsidRPr="00180574">
        <w:rPr>
          <w:rFonts w:ascii="Arial" w:hAnsi="Arial"/>
          <w:bCs/>
        </w:rPr>
        <w:t>V</w:t>
      </w:r>
      <w:r>
        <w:rPr>
          <w:rFonts w:ascii="Arial" w:hAnsi="Arial"/>
          <w:bCs/>
        </w:rPr>
        <w:t>õistluse peakohtunik, EGL esindaja, väljaku esindaja</w:t>
      </w:r>
    </w:p>
    <w:sectPr w:rsidR="00772E29" w:rsidRPr="00FA4A8F" w:rsidSect="003F3999">
      <w:headerReference w:type="even" r:id="rId9"/>
      <w:headerReference w:type="default" r:id="rId10"/>
      <w:footerReference w:type="even" r:id="rId11"/>
      <w:footerReference w:type="default" r:id="rId12"/>
      <w:pgSz w:w="11901" w:h="16817"/>
      <w:pgMar w:top="0" w:right="567" w:bottom="0" w:left="0" w:header="0" w:footer="0" w:gutter="0"/>
      <w:cols w:space="72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9E198" w14:textId="77777777" w:rsidR="00FB7804" w:rsidRDefault="00FB7804">
      <w:r>
        <w:separator/>
      </w:r>
    </w:p>
  </w:endnote>
  <w:endnote w:type="continuationSeparator" w:id="0">
    <w:p w14:paraId="266EC331" w14:textId="77777777" w:rsidR="00FB7804" w:rsidRDefault="00FB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3F13" w14:textId="77777777" w:rsidR="00FB7804" w:rsidRDefault="00FB7804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C57FA8B" wp14:editId="46336D4E">
          <wp:extent cx="7556500" cy="1904365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67A2D" w14:textId="77777777" w:rsidR="00FB7804" w:rsidRDefault="00FB7804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3DF515C3" wp14:editId="7E50BE2A">
          <wp:extent cx="7556500" cy="1904365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0FA15" w14:textId="77777777" w:rsidR="00FB7804" w:rsidRDefault="00FB7804">
      <w:r>
        <w:separator/>
      </w:r>
    </w:p>
  </w:footnote>
  <w:footnote w:type="continuationSeparator" w:id="0">
    <w:p w14:paraId="3706F24E" w14:textId="77777777" w:rsidR="00FB7804" w:rsidRDefault="00FB78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FD5C" w14:textId="77777777" w:rsidR="00FB7804" w:rsidRDefault="00FB7804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889A75C" wp14:editId="43E64246">
          <wp:extent cx="7556500" cy="1916430"/>
          <wp:effectExtent l="0" t="0" r="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41261" w14:textId="77777777" w:rsidR="00FB7804" w:rsidRDefault="00FB7804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738946B3" wp14:editId="746A47F8">
          <wp:extent cx="7556500" cy="1916430"/>
          <wp:effectExtent l="0" t="0" r="0" b="0"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AEF"/>
    <w:multiLevelType w:val="hybridMultilevel"/>
    <w:tmpl w:val="56E85B3A"/>
    <w:styleLink w:val="List1"/>
    <w:lvl w:ilvl="0" w:tplc="29924A32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854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8CCD476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12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A676D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9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7A8FB8A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26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B25EC0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33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20764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10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1C8E8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8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3C829BC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55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394846E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62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687D6C"/>
    <w:multiLevelType w:val="hybridMultilevel"/>
    <w:tmpl w:val="C07C0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754BD"/>
    <w:multiLevelType w:val="hybridMultilevel"/>
    <w:tmpl w:val="56E85B3A"/>
    <w:numStyleLink w:val="List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30B6"/>
    <w:rsid w:val="000A72DA"/>
    <w:rsid w:val="000C4407"/>
    <w:rsid w:val="000E0756"/>
    <w:rsid w:val="001474FE"/>
    <w:rsid w:val="00233CAD"/>
    <w:rsid w:val="002B42EE"/>
    <w:rsid w:val="003370D6"/>
    <w:rsid w:val="003553CA"/>
    <w:rsid w:val="003F3999"/>
    <w:rsid w:val="00412C99"/>
    <w:rsid w:val="005A0971"/>
    <w:rsid w:val="00642AF5"/>
    <w:rsid w:val="007430B1"/>
    <w:rsid w:val="007677EC"/>
    <w:rsid w:val="00772E29"/>
    <w:rsid w:val="00856597"/>
    <w:rsid w:val="00890844"/>
    <w:rsid w:val="00A934C4"/>
    <w:rsid w:val="00CB028B"/>
    <w:rsid w:val="00DB5B7B"/>
    <w:rsid w:val="00E830B6"/>
    <w:rsid w:val="00E90967"/>
    <w:rsid w:val="00EF3904"/>
    <w:rsid w:val="00F42C4A"/>
    <w:rsid w:val="00FA4A8F"/>
    <w:rsid w:val="00FB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2CFF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B028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2A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B028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2A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wner:Library:Application%20Support:Microsoft:Office:User%20Templates:My%20Templates:EGL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E58BA1-07CB-A848-AC10-3E038CF3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EGL.dotx</Template>
  <TotalTime>22</TotalTime>
  <Pages>3</Pages>
  <Words>557</Words>
  <Characters>3181</Characters>
  <Application>Microsoft Macintosh Word</Application>
  <DocSecurity>0</DocSecurity>
  <Lines>26</Lines>
  <Paragraphs>7</Paragraphs>
  <ScaleCrop>false</ScaleCrop>
  <Company/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Benno Maaring</dc:creator>
  <cp:lastModifiedBy>Benno Maaring</cp:lastModifiedBy>
  <cp:revision>5</cp:revision>
  <cp:lastPrinted>2016-12-20T16:32:00Z</cp:lastPrinted>
  <dcterms:created xsi:type="dcterms:W3CDTF">2016-12-20T16:32:00Z</dcterms:created>
  <dcterms:modified xsi:type="dcterms:W3CDTF">2017-03-14T13:43:00Z</dcterms:modified>
</cp:coreProperties>
</file>